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9F3" w:rsidRPr="00066F2B" w:rsidRDefault="009119F3" w:rsidP="00E44653">
      <w:pPr>
        <w:spacing w:after="0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7DB20F77" wp14:editId="330835ED">
            <wp:simplePos x="0" y="0"/>
            <wp:positionH relativeFrom="column">
              <wp:posOffset>2571750</wp:posOffset>
            </wp:positionH>
            <wp:positionV relativeFrom="paragraph">
              <wp:posOffset>-367031</wp:posOffset>
            </wp:positionV>
            <wp:extent cx="963930" cy="944880"/>
            <wp:effectExtent l="133350" t="114300" r="102870" b="102870"/>
            <wp:wrapNone/>
            <wp:docPr id="1" name="Picture 1" descr="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3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99599">
                      <a:off x="0" y="0"/>
                      <a:ext cx="96393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E5D23">
        <w:rPr>
          <w:rFonts w:ascii="TH SarabunPSK" w:hAnsi="TH SarabunPSK" w:cs="TH SarabunPSK"/>
          <w:sz w:val="32"/>
          <w:szCs w:val="32"/>
        </w:rPr>
        <w:t>.</w:t>
      </w:r>
    </w:p>
    <w:p w:rsidR="009119F3" w:rsidRPr="00066F2B" w:rsidRDefault="009119F3" w:rsidP="00E44653">
      <w:pPr>
        <w:spacing w:after="0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sz w:val="32"/>
          <w:szCs w:val="32"/>
        </w:rPr>
        <w:tab/>
      </w:r>
    </w:p>
    <w:p w:rsidR="009119F3" w:rsidRPr="00066F2B" w:rsidRDefault="009119F3" w:rsidP="00E44653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66F2B">
        <w:rPr>
          <w:rFonts w:ascii="TH SarabunPSK" w:hAnsi="TH SarabunPSK" w:cs="TH SarabunPSK"/>
          <w:b/>
          <w:bCs/>
          <w:sz w:val="32"/>
          <w:szCs w:val="32"/>
          <w:cs/>
        </w:rPr>
        <w:t>แบบรายงานการคัดเลือกบุคคลดีเด่น</w:t>
      </w:r>
    </w:p>
    <w:p w:rsidR="009119F3" w:rsidRPr="00066F2B" w:rsidRDefault="009119F3" w:rsidP="00E44653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66F2B">
        <w:rPr>
          <w:rFonts w:ascii="TH SarabunPSK" w:hAnsi="TH SarabunPSK" w:cs="TH SarabunPSK"/>
          <w:b/>
          <w:bCs/>
          <w:sz w:val="32"/>
          <w:szCs w:val="32"/>
          <w:cs/>
        </w:rPr>
        <w:t>ของสภาผู้ปกครองและครูแ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ห่งประเทศไทย  ประจำปี  พ.ศ.  2560</w:t>
      </w:r>
    </w:p>
    <w:p w:rsidR="009119F3" w:rsidRPr="00066F2B" w:rsidRDefault="009119F3" w:rsidP="00E4465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sz w:val="32"/>
          <w:szCs w:val="32"/>
          <w:cs/>
        </w:rPr>
        <w:t>****************************</w:t>
      </w:r>
    </w:p>
    <w:p w:rsidR="009119F3" w:rsidRPr="00066F2B" w:rsidRDefault="009119F3" w:rsidP="00E44653">
      <w:pPr>
        <w:spacing w:after="0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sz w:val="32"/>
          <w:szCs w:val="32"/>
          <w:cs/>
        </w:rPr>
        <w:t xml:space="preserve">หน่วยงาน </w:t>
      </w:r>
    </w:p>
    <w:p w:rsidR="009119F3" w:rsidRPr="00066F2B" w:rsidRDefault="009119F3" w:rsidP="00E44653">
      <w:pPr>
        <w:pStyle w:val="ListParagraph"/>
        <w:numPr>
          <w:ilvl w:val="0"/>
          <w:numId w:val="2"/>
        </w:numPr>
        <w:spacing w:after="0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sz w:val="32"/>
          <w:szCs w:val="32"/>
          <w:cs/>
        </w:rPr>
        <w:t>ชื่อจังหว</w:t>
      </w:r>
      <w:r>
        <w:rPr>
          <w:rFonts w:ascii="TH SarabunPSK" w:hAnsi="TH SarabunPSK" w:cs="TH SarabunPSK"/>
          <w:sz w:val="32"/>
          <w:szCs w:val="32"/>
          <w:cs/>
        </w:rPr>
        <w:t>ัด.............................</w:t>
      </w:r>
      <w:r w:rsidRPr="00066F2B">
        <w:rPr>
          <w:rFonts w:ascii="TH SarabunPSK" w:hAnsi="TH SarabunPSK" w:cs="TH SarabunPSK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="00AF19BF" w:rsidRPr="00066F2B">
        <w:rPr>
          <w:rFonts w:ascii="TH SarabunPSK" w:hAnsi="TH SarabunPSK" w:cs="TH SarabunPSK"/>
          <w:sz w:val="32"/>
          <w:szCs w:val="32"/>
          <w:cs/>
        </w:rPr>
        <w:t>...............................................</w:t>
      </w:r>
      <w:r w:rsidRPr="00066F2B">
        <w:rPr>
          <w:rFonts w:ascii="TH SarabunPSK" w:hAnsi="TH SarabunPSK" w:cs="TH SarabunPSK"/>
          <w:sz w:val="32"/>
          <w:szCs w:val="32"/>
          <w:cs/>
        </w:rPr>
        <w:t>.................................................</w:t>
      </w:r>
    </w:p>
    <w:p w:rsidR="009119F3" w:rsidRPr="00066F2B" w:rsidRDefault="009119F3" w:rsidP="00E44653">
      <w:pPr>
        <w:pStyle w:val="ListParagraph"/>
        <w:numPr>
          <w:ilvl w:val="0"/>
          <w:numId w:val="2"/>
        </w:numPr>
        <w:spacing w:after="0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sz w:val="32"/>
          <w:szCs w:val="32"/>
          <w:cs/>
        </w:rPr>
        <w:t>กรุงเทพมหานคร</w:t>
      </w:r>
    </w:p>
    <w:p w:rsidR="009119F3" w:rsidRDefault="009119F3" w:rsidP="00E44653">
      <w:pPr>
        <w:pStyle w:val="ListParagraph"/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</w:t>
      </w:r>
      <w:r w:rsidRPr="00066F2B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066F2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066F2B">
        <w:rPr>
          <w:rFonts w:ascii="TH SarabunPSK" w:hAnsi="TH SarabunPSK" w:cs="TH SarabunPSK"/>
          <w:sz w:val="32"/>
          <w:szCs w:val="32"/>
          <w:cs/>
        </w:rPr>
        <w:t>สพม</w:t>
      </w:r>
      <w:proofErr w:type="spellEnd"/>
      <w:r w:rsidR="002E5D23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066F2B">
        <w:rPr>
          <w:rFonts w:ascii="TH SarabunPSK" w:hAnsi="TH SarabunPSK" w:cs="TH SarabunPSK"/>
          <w:sz w:val="32"/>
          <w:szCs w:val="32"/>
        </w:rPr>
        <w:t xml:space="preserve"> </w:t>
      </w:r>
      <w:r w:rsidR="002E5D23">
        <w:rPr>
          <w:rFonts w:ascii="TH SarabunPSK" w:hAnsi="TH SarabunPSK" w:cs="TH SarabunPSK"/>
          <w:sz w:val="32"/>
          <w:szCs w:val="32"/>
          <w:cs/>
        </w:rPr>
        <w:t>(</w:t>
      </w:r>
      <w:r w:rsidRPr="00066F2B">
        <w:rPr>
          <w:rFonts w:ascii="TH SarabunPSK" w:hAnsi="TH SarabunPSK" w:cs="TH SarabunPSK"/>
          <w:sz w:val="32"/>
          <w:szCs w:val="32"/>
          <w:cs/>
        </w:rPr>
        <w:t>กลุ่มโรงเรียน) ..........................</w:t>
      </w:r>
      <w:r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Pr="00066F2B">
        <w:rPr>
          <w:rFonts w:ascii="TH SarabunPSK" w:hAnsi="TH SarabunPSK" w:cs="TH SarabunPSK"/>
          <w:sz w:val="32"/>
          <w:szCs w:val="32"/>
          <w:cs/>
        </w:rPr>
        <w:t>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</w:t>
      </w:r>
      <w:r w:rsidRPr="00066F2B">
        <w:rPr>
          <w:rFonts w:ascii="TH SarabunPSK" w:hAnsi="TH SarabunPSK" w:cs="TH SarabunPSK"/>
          <w:sz w:val="32"/>
          <w:szCs w:val="32"/>
          <w:cs/>
        </w:rPr>
        <w:t>.</w:t>
      </w:r>
      <w:r w:rsidRPr="00066F2B">
        <w:rPr>
          <w:rFonts w:ascii="TH SarabunPSK" w:hAnsi="TH SarabunPSK" w:cs="TH SarabunPSK"/>
          <w:sz w:val="32"/>
          <w:szCs w:val="32"/>
        </w:rPr>
        <w:t xml:space="preserve">   </w:t>
      </w:r>
    </w:p>
    <w:p w:rsidR="009119F3" w:rsidRPr="00066F2B" w:rsidRDefault="009119F3" w:rsidP="00E44653">
      <w:pPr>
        <w:pStyle w:val="ListParagraph"/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</w:t>
      </w:r>
      <w:r w:rsidRPr="00066F2B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066F2B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066F2B">
        <w:rPr>
          <w:rFonts w:ascii="TH SarabunPSK" w:hAnsi="TH SarabunPSK" w:cs="TH SarabunPSK"/>
          <w:sz w:val="32"/>
          <w:szCs w:val="32"/>
          <w:cs/>
        </w:rPr>
        <w:t>สพม</w:t>
      </w:r>
      <w:proofErr w:type="spellEnd"/>
      <w:r w:rsidR="002E5D23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066F2B">
        <w:rPr>
          <w:rFonts w:ascii="TH SarabunPSK" w:hAnsi="TH SarabunPSK" w:cs="TH SarabunPSK"/>
          <w:sz w:val="32"/>
          <w:szCs w:val="32"/>
        </w:rPr>
        <w:t xml:space="preserve"> </w:t>
      </w:r>
      <w:r w:rsidR="002E5D23">
        <w:rPr>
          <w:rFonts w:ascii="TH SarabunPSK" w:hAnsi="TH SarabunPSK" w:cs="TH SarabunPSK"/>
          <w:sz w:val="32"/>
          <w:szCs w:val="32"/>
          <w:cs/>
        </w:rPr>
        <w:t>(</w:t>
      </w:r>
      <w:proofErr w:type="spellStart"/>
      <w:r w:rsidRPr="00066F2B">
        <w:rPr>
          <w:rFonts w:ascii="TH SarabunPSK" w:hAnsi="TH SarabunPSK" w:cs="TH SarabunPSK"/>
          <w:sz w:val="32"/>
          <w:szCs w:val="32"/>
          <w:cs/>
        </w:rPr>
        <w:t>สห</w:t>
      </w:r>
      <w:proofErr w:type="spellEnd"/>
      <w:r w:rsidRPr="00066F2B">
        <w:rPr>
          <w:rFonts w:ascii="TH SarabunPSK" w:hAnsi="TH SarabunPSK" w:cs="TH SarabunPSK"/>
          <w:sz w:val="32"/>
          <w:szCs w:val="32"/>
          <w:cs/>
        </w:rPr>
        <w:t>วิทยาเขต ) .................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.......................................</w:t>
      </w:r>
      <w:r w:rsidRPr="00066F2B">
        <w:rPr>
          <w:rFonts w:ascii="TH SarabunPSK" w:hAnsi="TH SarabunPSK" w:cs="TH SarabunPSK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</w:t>
      </w:r>
      <w:r w:rsidRPr="00066F2B">
        <w:rPr>
          <w:rFonts w:ascii="TH SarabunPSK" w:hAnsi="TH SarabunPSK" w:cs="TH SarabunPSK"/>
          <w:sz w:val="32"/>
          <w:szCs w:val="32"/>
          <w:cs/>
        </w:rPr>
        <w:t>.........</w:t>
      </w:r>
    </w:p>
    <w:p w:rsidR="009119F3" w:rsidRPr="00066F2B" w:rsidRDefault="009119F3" w:rsidP="00E44653">
      <w:pPr>
        <w:spacing w:after="0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sz w:val="32"/>
          <w:szCs w:val="32"/>
          <w:cs/>
        </w:rPr>
        <w:t xml:space="preserve">      </w:t>
      </w:r>
      <w:r>
        <w:rPr>
          <w:rFonts w:ascii="TH SarabunPSK" w:hAnsi="TH SarabunPSK" w:cs="TH SarabunPSK"/>
          <w:sz w:val="32"/>
          <w:szCs w:val="32"/>
          <w:cs/>
        </w:rPr>
        <w:t>3</w:t>
      </w:r>
      <w:r w:rsidRPr="00066F2B">
        <w:rPr>
          <w:rFonts w:ascii="TH SarabunPSK" w:hAnsi="TH SarabunPSK" w:cs="TH SarabunPSK"/>
          <w:sz w:val="32"/>
          <w:szCs w:val="32"/>
        </w:rPr>
        <w:t xml:space="preserve">. </w:t>
      </w:r>
      <w:r w:rsidRPr="00066F2B">
        <w:rPr>
          <w:rFonts w:ascii="TH SarabunPSK" w:hAnsi="TH SarabunPSK" w:cs="TH SarabunPSK"/>
          <w:sz w:val="32"/>
          <w:szCs w:val="32"/>
          <w:cs/>
        </w:rPr>
        <w:t>กลุ่มโรงเรียนอนุบาลประจำภูมิภาค.</w:t>
      </w:r>
      <w:r>
        <w:rPr>
          <w:rFonts w:ascii="TH SarabunPSK" w:hAnsi="TH SarabunPSK" w:cs="TH SarabunPSK"/>
          <w:sz w:val="32"/>
          <w:szCs w:val="32"/>
          <w:cs/>
        </w:rPr>
        <w:t>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</w:t>
      </w:r>
      <w:r w:rsidRPr="00066F2B">
        <w:rPr>
          <w:rFonts w:ascii="TH SarabunPSK" w:hAnsi="TH SarabunPSK" w:cs="TH SarabunPSK"/>
          <w:sz w:val="32"/>
          <w:szCs w:val="32"/>
          <w:cs/>
        </w:rPr>
        <w:t>..................</w:t>
      </w:r>
    </w:p>
    <w:p w:rsidR="009119F3" w:rsidRPr="00066F2B" w:rsidRDefault="009119F3" w:rsidP="00E44653">
      <w:pPr>
        <w:spacing w:after="0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sz w:val="32"/>
          <w:szCs w:val="32"/>
          <w:cs/>
        </w:rPr>
        <w:tab/>
        <w:t xml:space="preserve">     ผู้ที่ได้รับการคัดเลือกให้เป็นบุคคลดีเด่นของสภาผู้ปกค</w:t>
      </w:r>
      <w:r>
        <w:rPr>
          <w:rFonts w:ascii="TH SarabunPSK" w:hAnsi="TH SarabunPSK" w:cs="TH SarabunPSK"/>
          <w:sz w:val="32"/>
          <w:szCs w:val="32"/>
          <w:cs/>
        </w:rPr>
        <w:t>รองและครูแห่งประเทศ ประจำปี 25</w:t>
      </w:r>
      <w:r>
        <w:rPr>
          <w:rFonts w:ascii="TH SarabunPSK" w:hAnsi="TH SarabunPSK" w:cs="TH SarabunPSK" w:hint="cs"/>
          <w:sz w:val="32"/>
          <w:szCs w:val="32"/>
          <w:cs/>
        </w:rPr>
        <w:t>60</w:t>
      </w:r>
    </w:p>
    <w:p w:rsidR="009119F3" w:rsidRPr="00EF5746" w:rsidRDefault="009119F3" w:rsidP="00E44653">
      <w:pPr>
        <w:pStyle w:val="ListParagraph"/>
        <w:numPr>
          <w:ilvl w:val="0"/>
          <w:numId w:val="1"/>
        </w:num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EF5746">
        <w:rPr>
          <w:rFonts w:ascii="TH SarabunPSK" w:hAnsi="TH SarabunPSK" w:cs="TH SarabunPSK"/>
          <w:b/>
          <w:bCs/>
          <w:sz w:val="32"/>
          <w:szCs w:val="32"/>
          <w:cs/>
        </w:rPr>
        <w:t>นายกสมาคมผู้ปกครองและครูฯหรือประธานชมรมผู้ปกครองและครูฯ</w:t>
      </w:r>
    </w:p>
    <w:p w:rsidR="009119F3" w:rsidRPr="00066F2B" w:rsidRDefault="009119F3" w:rsidP="00E44653">
      <w:pPr>
        <w:pStyle w:val="ListParagraph"/>
        <w:spacing w:after="0"/>
        <w:rPr>
          <w:rFonts w:ascii="TH SarabunPSK" w:hAnsi="TH SarabunPSK" w:cs="TH SarabunPSK"/>
          <w:sz w:val="16"/>
          <w:szCs w:val="16"/>
        </w:rPr>
      </w:pPr>
      <w:r w:rsidRPr="00066F2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4D81F3" wp14:editId="307F3C64">
                <wp:simplePos x="0" y="0"/>
                <wp:positionH relativeFrom="column">
                  <wp:posOffset>-66675</wp:posOffset>
                </wp:positionH>
                <wp:positionV relativeFrom="paragraph">
                  <wp:posOffset>78740</wp:posOffset>
                </wp:positionV>
                <wp:extent cx="1381125" cy="1771650"/>
                <wp:effectExtent l="0" t="0" r="28575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8112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5D23" w:rsidRPr="00EF5746" w:rsidRDefault="002E5D23" w:rsidP="003F0F73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ติดรูปถ่าย</w:t>
                            </w:r>
                          </w:p>
                          <w:p w:rsidR="002E5D23" w:rsidRPr="00EF5746" w:rsidRDefault="002E5D23" w:rsidP="003319E7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ขนาด 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4D81F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25pt;margin-top:6.2pt;width:108.75pt;height:13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" fillcolor="white [3201]" strokeweight=".5pt">
                <v:path arrowok="t"/>
                <v:textbox>
                  <w:txbxContent>
                    <w:p w:rsidR="002E5D23" w:rsidRPr="00EF5746" w:rsidRDefault="002E5D23" w:rsidP="003F0F73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ติดรูปถ่าย</w:t>
                      </w:r>
                    </w:p>
                    <w:p w:rsidR="002E5D23" w:rsidRPr="00EF5746" w:rsidRDefault="002E5D23" w:rsidP="003319E7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ขนาด 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2</w:t>
                      </w: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นิ้ว</w:t>
                      </w:r>
                    </w:p>
                  </w:txbxContent>
                </v:textbox>
              </v:shape>
            </w:pict>
          </mc:Fallback>
        </mc:AlternateContent>
      </w:r>
    </w:p>
    <w:p w:rsidR="009119F3" w:rsidRPr="00066F2B" w:rsidRDefault="009119F3" w:rsidP="00E44653">
      <w:pPr>
        <w:pStyle w:val="ListParagraph"/>
        <w:spacing w:after="0"/>
        <w:ind w:left="2268"/>
        <w:rPr>
          <w:rFonts w:ascii="TH SarabunPSK" w:hAnsi="TH SarabunPSK" w:cs="TH SarabunPSK"/>
          <w:sz w:val="16"/>
          <w:szCs w:val="16"/>
        </w:rPr>
      </w:pP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ชื่อ............................................................................สกุล...................................................................</w:t>
      </w: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0"/>
          <w:szCs w:val="20"/>
        </w:rPr>
      </w:pP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โรงเรียน..................................................................... ตำแหน่ง ........................................................</w:t>
      </w: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14"/>
          <w:szCs w:val="14"/>
        </w:rPr>
      </w:pP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  <w:cs/>
        </w:rPr>
      </w:pPr>
      <w:r w:rsidRPr="00066F2B">
        <w:rPr>
          <w:rFonts w:ascii="TH SarabunPSK" w:hAnsi="TH SarabunPSK" w:cs="TH SarabunPSK"/>
          <w:sz w:val="28"/>
          <w:cs/>
        </w:rPr>
        <w:t>จังหวัด ...............................................................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โทร. .....................................................................</w:t>
      </w:r>
    </w:p>
    <w:p w:rsidR="009119F3" w:rsidRDefault="009119F3" w:rsidP="00E44653">
      <w:pPr>
        <w:pStyle w:val="ListParagraph"/>
        <w:spacing w:after="0"/>
        <w:ind w:left="2268"/>
        <w:rPr>
          <w:rFonts w:ascii="TH SarabunPSK" w:hAnsi="TH SarabunPSK" w:cs="TH SarabunPSK"/>
          <w:sz w:val="28"/>
        </w:rPr>
      </w:pPr>
    </w:p>
    <w:p w:rsidR="009119F3" w:rsidRPr="00066F2B" w:rsidRDefault="009119F3" w:rsidP="00E44653">
      <w:pPr>
        <w:pStyle w:val="ListParagraph"/>
        <w:spacing w:after="0"/>
        <w:ind w:left="2268"/>
        <w:rPr>
          <w:rFonts w:ascii="TH SarabunPSK" w:hAnsi="TH SarabunPSK" w:cs="TH SarabunPSK"/>
          <w:sz w:val="28"/>
        </w:rPr>
      </w:pPr>
    </w:p>
    <w:p w:rsidR="009119F3" w:rsidRPr="00066F2B" w:rsidRDefault="009119F3" w:rsidP="00E44653">
      <w:pPr>
        <w:pStyle w:val="ListParagraph"/>
        <w:spacing w:after="0"/>
        <w:ind w:left="2268"/>
        <w:rPr>
          <w:rFonts w:ascii="TH SarabunPSK" w:hAnsi="TH SarabunPSK" w:cs="TH SarabunPSK"/>
          <w:sz w:val="28"/>
        </w:rPr>
      </w:pPr>
    </w:p>
    <w:p w:rsidR="009119F3" w:rsidRPr="00066F2B" w:rsidRDefault="009119F3" w:rsidP="00E44653">
      <w:pPr>
        <w:pStyle w:val="ListParagraph"/>
        <w:spacing w:after="0"/>
        <w:ind w:left="2268"/>
        <w:rPr>
          <w:rFonts w:ascii="TH SarabunPSK" w:hAnsi="TH SarabunPSK" w:cs="TH SarabunPSK"/>
          <w:sz w:val="2"/>
          <w:szCs w:val="2"/>
        </w:rPr>
      </w:pPr>
    </w:p>
    <w:p w:rsidR="009119F3" w:rsidRPr="00EF5746" w:rsidRDefault="009119F3" w:rsidP="00E44653">
      <w:pPr>
        <w:pStyle w:val="ListParagraph"/>
        <w:numPr>
          <w:ilvl w:val="0"/>
          <w:numId w:val="1"/>
        </w:numPr>
        <w:spacing w:after="0"/>
        <w:rPr>
          <w:rFonts w:ascii="TH SarabunPSK" w:hAnsi="TH SarabunPSK" w:cs="TH SarabunPSK"/>
          <w:b/>
          <w:bCs/>
          <w:sz w:val="16"/>
          <w:szCs w:val="16"/>
        </w:rPr>
      </w:pPr>
      <w:r w:rsidRPr="00EF5746">
        <w:rPr>
          <w:rFonts w:ascii="TH SarabunPSK" w:hAnsi="TH SarabunPSK" w:cs="TH SarabunPSK"/>
          <w:b/>
          <w:bCs/>
          <w:sz w:val="32"/>
          <w:szCs w:val="32"/>
          <w:cs/>
        </w:rPr>
        <w:t>อุปนายกฯ หรือผู้อำนวยการโรงเรียน</w:t>
      </w:r>
    </w:p>
    <w:p w:rsidR="009119F3" w:rsidRPr="00066F2B" w:rsidRDefault="009119F3" w:rsidP="00E44653">
      <w:pPr>
        <w:pStyle w:val="ListParagraph"/>
        <w:numPr>
          <w:ilvl w:val="0"/>
          <w:numId w:val="1"/>
        </w:numPr>
        <w:spacing w:after="0"/>
        <w:rPr>
          <w:rFonts w:ascii="TH SarabunPSK" w:hAnsi="TH SarabunPSK" w:cs="TH SarabunPSK"/>
          <w:sz w:val="16"/>
          <w:szCs w:val="16"/>
        </w:rPr>
      </w:pPr>
      <w:r w:rsidRPr="00066F2B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Pr="00066F2B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3C9E80" wp14:editId="5C9943A1">
                <wp:simplePos x="0" y="0"/>
                <wp:positionH relativeFrom="column">
                  <wp:posOffset>-66675</wp:posOffset>
                </wp:positionH>
                <wp:positionV relativeFrom="paragraph">
                  <wp:posOffset>-2540</wp:posOffset>
                </wp:positionV>
                <wp:extent cx="1381125" cy="1771650"/>
                <wp:effectExtent l="0" t="0" r="28575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8112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5D23" w:rsidRPr="00EF5746" w:rsidRDefault="002E5D23" w:rsidP="001B452D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ติดรูปถ่าย</w:t>
                            </w:r>
                          </w:p>
                          <w:p w:rsidR="002E5D23" w:rsidRPr="00EF5746" w:rsidRDefault="002E5D23" w:rsidP="001B452D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ขนาด 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C9E80" id="Text Box 3" o:spid="_x0000_s1027" type="#_x0000_t202" style="position:absolute;left:0;text-align:left;margin-left:-5.25pt;margin-top:-.2pt;width:108.75pt;height:13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" fillcolor="white [3201]" strokeweight=".5pt">
                <v:path arrowok="t"/>
                <v:textbox>
                  <w:txbxContent>
                    <w:p w:rsidR="002E5D23" w:rsidRPr="00EF5746" w:rsidRDefault="002E5D23" w:rsidP="001B452D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ติดรูปถ่าย</w:t>
                      </w:r>
                    </w:p>
                    <w:p w:rsidR="002E5D23" w:rsidRPr="00EF5746" w:rsidRDefault="002E5D23" w:rsidP="001B452D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ขนาด 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2</w:t>
                      </w: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นิ้ว</w:t>
                      </w:r>
                    </w:p>
                  </w:txbxContent>
                </v:textbox>
              </v:shape>
            </w:pict>
          </mc:Fallback>
        </mc:AlternateContent>
      </w: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12"/>
          <w:szCs w:val="12"/>
        </w:rPr>
      </w:pP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ชื่อ............................................................................สกุล...................................................................</w:t>
      </w: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0"/>
          <w:szCs w:val="20"/>
        </w:rPr>
      </w:pP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โรงเรียน..................................................................... ตำแหน่ง ........................................................</w:t>
      </w: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14"/>
          <w:szCs w:val="14"/>
        </w:rPr>
      </w:pP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จังหวัด ...............................................................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โทร. .....................................................................</w:t>
      </w: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</w:p>
    <w:p w:rsidR="009119F3" w:rsidRDefault="00F82E79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681E8D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2283BA" wp14:editId="3424585A">
                <wp:simplePos x="0" y="0"/>
                <wp:positionH relativeFrom="column">
                  <wp:posOffset>-600075</wp:posOffset>
                </wp:positionH>
                <wp:positionV relativeFrom="paragraph">
                  <wp:posOffset>248285</wp:posOffset>
                </wp:positionV>
                <wp:extent cx="6905625" cy="1266825"/>
                <wp:effectExtent l="0" t="0" r="28575" b="28575"/>
                <wp:wrapNone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5625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E79" w:rsidRDefault="00F82E79" w:rsidP="00F82E7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81E8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กรุณาพิมพ์ด้วยคอมพิวเตอร์  และติดภาพถ่ายที่ชัดเจน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(กรุณาใช้ภาพที่ล้าง-อัดจากร้านถ่ายรูป)</w:t>
                            </w:r>
                            <w:r w:rsidRPr="00681E8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เพื่อจัดพิมพ์หนังสือ </w:t>
                            </w:r>
                          </w:p>
                          <w:p w:rsidR="00F82E79" w:rsidRDefault="00F82E79" w:rsidP="00F82E7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81E8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ดาวน์โหลดแบบฟอร์มได้ที่   </w:t>
                            </w:r>
                            <w:hyperlink r:id="rId8" w:history="1">
                              <w:r w:rsidRPr="00681E8D">
                                <w:rPr>
                                  <w:rStyle w:val="Hyperlink"/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shd w:val="clear" w:color="auto" w:fill="FFFFFF"/>
                                </w:rPr>
                                <w:t>www.cptt.or.th</w:t>
                              </w:r>
                            </w:hyperlink>
                            <w:r w:rsidRPr="008F0812">
                              <w:rPr>
                                <w:rStyle w:val="Hyperlink"/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none"/>
                                <w:shd w:val="clear" w:color="auto" w:fill="FFFFFF"/>
                                <w:cs/>
                              </w:rPr>
                              <w:t xml:space="preserve"> </w:t>
                            </w:r>
                            <w:r w:rsidRPr="00681E8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เว็บไซด์ สภาครูและผู้ปกครองและครูแห่งประเทศไทย</w:t>
                            </w:r>
                          </w:p>
                          <w:p w:rsidR="00F82E79" w:rsidRDefault="00F82E79" w:rsidP="00F82E7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นำส่ง นางกัญญา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พัชญ์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กานต์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ภูวนันต์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โรงเรียนสายน้ำผึ้ง ในพระอุปถัมภ์ฯ</w:t>
                            </w:r>
                          </w:p>
                          <w:p w:rsidR="002E5D23" w:rsidRPr="00681E8D" w:rsidRDefault="00F82E79" w:rsidP="00681E8D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เลขที่ 186 ถนนสุขุมวิท 22 แขวงคลองเตย เขตคลองเตย กรุงเทพมหานคร รหัสไปรษณีย์ 10110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283BA" id="กล่องข้อความ 2" o:spid="_x0000_s1028" type="#_x0000_t202" style="position:absolute;left:0;text-align:left;margin-left:-47.25pt;margin-top:19.55pt;width:543.75pt;height:9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">
                <v:textbox>
                  <w:txbxContent>
                    <w:p w:rsidR="00F82E79" w:rsidRDefault="00F82E79" w:rsidP="00F82E7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681E8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กรุณาพิมพ์ด้วยคอมพิวเตอร์  และติดภาพถ่ายที่ชัดเจน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(กรุณาใช้ภาพที่ล้าง-อัดจากร้านถ่ายรูป)</w:t>
                      </w:r>
                      <w:r w:rsidRPr="00681E8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เพื่อจัดพิมพ์หนังสือ </w:t>
                      </w:r>
                    </w:p>
                    <w:p w:rsidR="00F82E79" w:rsidRDefault="00F82E79" w:rsidP="00F82E7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681E8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ดาวน์โหลดแบบฟอร์มได้ที่   </w:t>
                      </w:r>
                      <w:hyperlink r:id="rId9" w:history="1">
                        <w:r w:rsidRPr="00681E8D">
                          <w:rPr>
                            <w:rStyle w:val="Hyperlink"/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shd w:val="clear" w:color="auto" w:fill="FFFFFF"/>
                          </w:rPr>
                          <w:t>www.cptt.or.th</w:t>
                        </w:r>
                      </w:hyperlink>
                      <w:r w:rsidRPr="008F0812">
                        <w:rPr>
                          <w:rStyle w:val="Hyperlink"/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none"/>
                          <w:shd w:val="clear" w:color="auto" w:fill="FFFFFF"/>
                          <w:cs/>
                        </w:rPr>
                        <w:t xml:space="preserve"> </w:t>
                      </w:r>
                      <w:r w:rsidRPr="00681E8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เว็บไซด์ สภาครูและผู้ปกครองและครูแห่งประเทศไทย</w:t>
                      </w:r>
                    </w:p>
                    <w:p w:rsidR="00F82E79" w:rsidRDefault="00F82E79" w:rsidP="00F82E7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นำส่ง นางกัญญา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พัชญ์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กานต์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ภูวนันต์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โรงเรียนสายน้ำผึ้ง ในพระอุปถัมภ์ฯ</w:t>
                      </w:r>
                    </w:p>
                    <w:p w:rsidR="002E5D23" w:rsidRPr="00681E8D" w:rsidRDefault="00F82E79" w:rsidP="00681E8D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เลขที่ 186 ถนนสุขุมวิท 22 แขวงคลองเตย เขตคลองเตย กรุงเทพมหานคร รหัสไปรษณีย์ 10110</w:t>
                      </w:r>
                    </w:p>
                  </w:txbxContent>
                </v:textbox>
              </v:shape>
            </w:pict>
          </mc:Fallback>
        </mc:AlternateContent>
      </w:r>
    </w:p>
    <w:p w:rsidR="009119F3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</w:p>
    <w:p w:rsidR="009119F3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</w:p>
    <w:p w:rsidR="009119F3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</w:p>
    <w:p w:rsidR="009119F3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</w:p>
    <w:p w:rsidR="009119F3" w:rsidRPr="00EF5746" w:rsidRDefault="009119F3" w:rsidP="00E44653">
      <w:pPr>
        <w:pStyle w:val="ListParagraph"/>
        <w:numPr>
          <w:ilvl w:val="0"/>
          <w:numId w:val="2"/>
        </w:num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EF574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ประธานกรรมการ</w:t>
      </w:r>
      <w:r w:rsidR="006A6EBA">
        <w:rPr>
          <w:rFonts w:ascii="TH SarabunPSK" w:hAnsi="TH SarabunPSK" w:cs="TH SarabunPSK" w:hint="cs"/>
          <w:b/>
          <w:bCs/>
          <w:sz w:val="32"/>
          <w:szCs w:val="32"/>
          <w:cs/>
        </w:rPr>
        <w:t>/กรรมการ</w:t>
      </w:r>
      <w:r w:rsidRPr="00EF5746">
        <w:rPr>
          <w:rFonts w:ascii="TH SarabunPSK" w:hAnsi="TH SarabunPSK" w:cs="TH SarabunPSK"/>
          <w:b/>
          <w:bCs/>
          <w:sz w:val="32"/>
          <w:szCs w:val="32"/>
          <w:cs/>
        </w:rPr>
        <w:t>เครือข่ายผู้ปกครองนักเรียน</w:t>
      </w:r>
    </w:p>
    <w:p w:rsidR="009119F3" w:rsidRPr="00066F2B" w:rsidRDefault="009119F3" w:rsidP="00E44653">
      <w:pPr>
        <w:pStyle w:val="ListParagraph"/>
        <w:spacing w:after="0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2AC7CC" wp14:editId="513FBC45">
                <wp:simplePos x="0" y="0"/>
                <wp:positionH relativeFrom="column">
                  <wp:posOffset>-9525</wp:posOffset>
                </wp:positionH>
                <wp:positionV relativeFrom="paragraph">
                  <wp:posOffset>98425</wp:posOffset>
                </wp:positionV>
                <wp:extent cx="1381125" cy="1771650"/>
                <wp:effectExtent l="0" t="0" r="28575" b="190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8112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5D23" w:rsidRPr="00EF5746" w:rsidRDefault="002E5D23" w:rsidP="001B452D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ติดรูปถ่าย</w:t>
                            </w:r>
                          </w:p>
                          <w:p w:rsidR="002E5D23" w:rsidRPr="00EF5746" w:rsidRDefault="002E5D23" w:rsidP="001B452D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ขนาด 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AC7CC" id="Text Box 4" o:spid="_x0000_s1029" type="#_x0000_t202" style="position:absolute;left:0;text-align:left;margin-left:-.75pt;margin-top:7.75pt;width:108.75pt;height:13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" fillcolor="white [3201]" strokeweight=".5pt">
                <v:path arrowok="t"/>
                <v:textbox>
                  <w:txbxContent>
                    <w:p w:rsidR="002E5D23" w:rsidRPr="00EF5746" w:rsidRDefault="002E5D23" w:rsidP="001B452D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ติดรูปถ่าย</w:t>
                      </w:r>
                    </w:p>
                    <w:p w:rsidR="002E5D23" w:rsidRPr="00EF5746" w:rsidRDefault="002E5D23" w:rsidP="001B452D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ขนาด 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2</w:t>
                      </w: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นิ้ว</w:t>
                      </w:r>
                    </w:p>
                  </w:txbxContent>
                </v:textbox>
              </v:shape>
            </w:pict>
          </mc:Fallback>
        </mc:AlternateContent>
      </w: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ชื่อ............................................................................สกุล...................................................................</w:t>
      </w: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0"/>
          <w:szCs w:val="20"/>
        </w:rPr>
      </w:pP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โรงเรียน..................................................................... ตำแหน่ง ........................................................</w:t>
      </w: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14"/>
          <w:szCs w:val="14"/>
        </w:rPr>
      </w:pP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จังหวัด ...............................................................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โทร. .....................................................................</w:t>
      </w: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</w:p>
    <w:p w:rsidR="009119F3" w:rsidRDefault="009119F3" w:rsidP="00E44653">
      <w:pPr>
        <w:pStyle w:val="ListParagraph"/>
        <w:spacing w:after="0"/>
        <w:ind w:left="2268"/>
        <w:rPr>
          <w:rFonts w:ascii="TH SarabunPSK" w:hAnsi="TH SarabunPSK" w:cs="TH SarabunPSK"/>
          <w:sz w:val="32"/>
          <w:szCs w:val="32"/>
        </w:rPr>
      </w:pPr>
    </w:p>
    <w:p w:rsidR="006A6EBA" w:rsidRDefault="006A6EBA" w:rsidP="00E44653">
      <w:pPr>
        <w:pStyle w:val="ListParagraph"/>
        <w:spacing w:after="0"/>
        <w:ind w:left="2268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2592BC" wp14:editId="3C7AD3F8">
                <wp:simplePos x="0" y="0"/>
                <wp:positionH relativeFrom="column">
                  <wp:posOffset>0</wp:posOffset>
                </wp:positionH>
                <wp:positionV relativeFrom="paragraph">
                  <wp:posOffset>191135</wp:posOffset>
                </wp:positionV>
                <wp:extent cx="1381125" cy="1771650"/>
                <wp:effectExtent l="0" t="0" r="28575" b="19050"/>
                <wp:wrapNone/>
                <wp:docPr id="38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8112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5D23" w:rsidRPr="00EF5746" w:rsidRDefault="002E5D23" w:rsidP="006A6EBA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ติดรูปถ่าย</w:t>
                            </w:r>
                          </w:p>
                          <w:p w:rsidR="002E5D23" w:rsidRPr="00EF5746" w:rsidRDefault="002E5D23" w:rsidP="006A6EBA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ขนาด 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592BC" id="_x0000_s1030" type="#_x0000_t202" style="position:absolute;left:0;text-align:left;margin-left:0;margin-top:15.05pt;width:108.75pt;height:13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" fillcolor="white [3201]" strokeweight=".5pt">
                <v:path arrowok="t"/>
                <v:textbox>
                  <w:txbxContent>
                    <w:p w:rsidR="002E5D23" w:rsidRPr="00EF5746" w:rsidRDefault="002E5D23" w:rsidP="006A6EBA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ติดรูปถ่าย</w:t>
                      </w:r>
                    </w:p>
                    <w:p w:rsidR="002E5D23" w:rsidRPr="00EF5746" w:rsidRDefault="002E5D23" w:rsidP="006A6EBA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ขนาด 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2</w:t>
                      </w: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นิ้ว</w:t>
                      </w:r>
                    </w:p>
                  </w:txbxContent>
                </v:textbox>
              </v:shape>
            </w:pict>
          </mc:Fallback>
        </mc:AlternateContent>
      </w:r>
    </w:p>
    <w:p w:rsidR="009119F3" w:rsidRPr="006A6EBA" w:rsidRDefault="009119F3" w:rsidP="00E44653">
      <w:pPr>
        <w:pStyle w:val="ListParagraph"/>
        <w:spacing w:after="0"/>
        <w:ind w:left="2268"/>
        <w:rPr>
          <w:rFonts w:ascii="TH SarabunPSK" w:hAnsi="TH SarabunPSK" w:cs="TH SarabunPSK"/>
          <w:sz w:val="16"/>
          <w:szCs w:val="16"/>
        </w:rPr>
      </w:pPr>
    </w:p>
    <w:p w:rsidR="006A6EBA" w:rsidRPr="00066F2B" w:rsidRDefault="006A6EBA" w:rsidP="006A6EBA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ชื่อ............................................................................สกุล...................................................................</w:t>
      </w:r>
    </w:p>
    <w:p w:rsidR="006A6EBA" w:rsidRPr="00066F2B" w:rsidRDefault="006A6EBA" w:rsidP="006A6EBA">
      <w:pPr>
        <w:pStyle w:val="ListParagraph"/>
        <w:spacing w:after="0"/>
        <w:ind w:left="2275"/>
        <w:rPr>
          <w:rFonts w:ascii="TH SarabunPSK" w:hAnsi="TH SarabunPSK" w:cs="TH SarabunPSK"/>
          <w:sz w:val="20"/>
          <w:szCs w:val="20"/>
        </w:rPr>
      </w:pPr>
    </w:p>
    <w:p w:rsidR="006A6EBA" w:rsidRPr="00066F2B" w:rsidRDefault="006A6EBA" w:rsidP="006A6EBA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โรงเรียน..................................................................... ตำแหน่ง ........................................................</w:t>
      </w:r>
    </w:p>
    <w:p w:rsidR="006A6EBA" w:rsidRPr="00066F2B" w:rsidRDefault="006A6EBA" w:rsidP="006A6EBA">
      <w:pPr>
        <w:pStyle w:val="ListParagraph"/>
        <w:spacing w:after="0"/>
        <w:ind w:left="2275"/>
        <w:rPr>
          <w:rFonts w:ascii="TH SarabunPSK" w:hAnsi="TH SarabunPSK" w:cs="TH SarabunPSK"/>
          <w:sz w:val="14"/>
          <w:szCs w:val="14"/>
        </w:rPr>
      </w:pPr>
    </w:p>
    <w:p w:rsidR="006A6EBA" w:rsidRPr="00066F2B" w:rsidRDefault="006A6EBA" w:rsidP="006A6EBA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จังหวัด ...............................................................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โทร. .....................................................................</w:t>
      </w:r>
    </w:p>
    <w:p w:rsidR="006A6EBA" w:rsidRDefault="006A6EBA" w:rsidP="00E44653">
      <w:pPr>
        <w:pStyle w:val="ListParagraph"/>
        <w:spacing w:after="0"/>
        <w:ind w:left="2268"/>
        <w:rPr>
          <w:rFonts w:ascii="TH SarabunPSK" w:hAnsi="TH SarabunPSK" w:cs="TH SarabunPSK"/>
          <w:sz w:val="32"/>
          <w:szCs w:val="32"/>
        </w:rPr>
      </w:pPr>
    </w:p>
    <w:p w:rsidR="006A6EBA" w:rsidRPr="00066F2B" w:rsidRDefault="006A6EBA" w:rsidP="00E44653">
      <w:pPr>
        <w:pStyle w:val="ListParagraph"/>
        <w:spacing w:after="0"/>
        <w:ind w:left="2268"/>
        <w:rPr>
          <w:rFonts w:ascii="TH SarabunPSK" w:hAnsi="TH SarabunPSK" w:cs="TH SarabunPSK"/>
          <w:sz w:val="32"/>
          <w:szCs w:val="32"/>
        </w:rPr>
      </w:pPr>
    </w:p>
    <w:p w:rsidR="009119F3" w:rsidRPr="00EF5746" w:rsidRDefault="009119F3" w:rsidP="00E44653">
      <w:pPr>
        <w:pStyle w:val="ListParagraph"/>
        <w:numPr>
          <w:ilvl w:val="0"/>
          <w:numId w:val="2"/>
        </w:num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EF5746">
        <w:rPr>
          <w:rFonts w:ascii="TH SarabunPSK" w:hAnsi="TH SarabunPSK" w:cs="TH SarabunPSK"/>
          <w:b/>
          <w:bCs/>
          <w:sz w:val="32"/>
          <w:szCs w:val="32"/>
          <w:cs/>
        </w:rPr>
        <w:t>รองผู้อำนวยการโรงเรียนหรือครู</w:t>
      </w: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2670C5" wp14:editId="7EC0F6E6">
                <wp:simplePos x="0" y="0"/>
                <wp:positionH relativeFrom="column">
                  <wp:posOffset>-66675</wp:posOffset>
                </wp:positionH>
                <wp:positionV relativeFrom="paragraph">
                  <wp:posOffset>197485</wp:posOffset>
                </wp:positionV>
                <wp:extent cx="1381125" cy="1771650"/>
                <wp:effectExtent l="0" t="0" r="28575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8112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5D23" w:rsidRPr="00EF5746" w:rsidRDefault="002E5D23" w:rsidP="002E7033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ติดรูปถ่าย</w:t>
                            </w:r>
                          </w:p>
                          <w:p w:rsidR="002E5D23" w:rsidRPr="00EF5746" w:rsidRDefault="002E5D23" w:rsidP="002E703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ขนาด 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  <w:r w:rsidRPr="00EF574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670C5" id="_x0000_s1031" type="#_x0000_t202" style="position:absolute;left:0;text-align:left;margin-left:-5.25pt;margin-top:15.55pt;width:108.75pt;height:13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" fillcolor="white [3201]" strokeweight=".5pt">
                <v:path arrowok="t"/>
                <v:textbox>
                  <w:txbxContent>
                    <w:p w:rsidR="002E5D23" w:rsidRPr="00EF5746" w:rsidRDefault="002E5D23" w:rsidP="002E7033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ติดรูปถ่าย</w:t>
                      </w:r>
                    </w:p>
                    <w:p w:rsidR="002E5D23" w:rsidRPr="00EF5746" w:rsidRDefault="002E5D23" w:rsidP="002E7033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ขนาด 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2</w:t>
                      </w:r>
                      <w:r w:rsidRPr="00EF574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นิ้ว</w:t>
                      </w:r>
                    </w:p>
                  </w:txbxContent>
                </v:textbox>
              </v:shape>
            </w:pict>
          </mc:Fallback>
        </mc:AlternateContent>
      </w: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ชื่อ............................................................................สกุล...................................................................</w:t>
      </w: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0"/>
          <w:szCs w:val="20"/>
        </w:rPr>
      </w:pP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โรงเรียน..................................................................... ตำแหน่ง ........................................................</w:t>
      </w: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14"/>
          <w:szCs w:val="14"/>
        </w:rPr>
      </w:pPr>
    </w:p>
    <w:p w:rsidR="009119F3" w:rsidRPr="00066F2B" w:rsidRDefault="009119F3" w:rsidP="00E44653">
      <w:pPr>
        <w:pStyle w:val="ListParagraph"/>
        <w:spacing w:after="0"/>
        <w:ind w:left="2275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>จังหวัด ...............................................................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โทร. .....................................................................</w:t>
      </w:r>
    </w:p>
    <w:p w:rsidR="009119F3" w:rsidRPr="00066F2B" w:rsidRDefault="009119F3" w:rsidP="00E44653">
      <w:pPr>
        <w:pStyle w:val="ListParagraph"/>
        <w:spacing w:after="0"/>
        <w:ind w:left="2268"/>
        <w:rPr>
          <w:rFonts w:ascii="TH SarabunPSK" w:hAnsi="TH SarabunPSK" w:cs="TH SarabunPSK"/>
          <w:sz w:val="32"/>
          <w:szCs w:val="32"/>
        </w:rPr>
      </w:pPr>
    </w:p>
    <w:p w:rsidR="009119F3" w:rsidRPr="00F82E79" w:rsidRDefault="009119F3" w:rsidP="00E44653">
      <w:pPr>
        <w:spacing w:after="0"/>
        <w:ind w:left="360"/>
        <w:rPr>
          <w:rFonts w:ascii="TH SarabunPSK" w:hAnsi="TH SarabunPSK" w:cs="TH SarabunPSK"/>
          <w:sz w:val="4"/>
          <w:szCs w:val="4"/>
        </w:rPr>
      </w:pPr>
    </w:p>
    <w:p w:rsidR="009119F3" w:rsidRPr="00066F2B" w:rsidRDefault="009119F3" w:rsidP="00E44653">
      <w:pPr>
        <w:spacing w:after="0"/>
        <w:rPr>
          <w:rFonts w:ascii="TH SarabunPSK" w:hAnsi="TH SarabunPSK" w:cs="TH SarabunPSK"/>
          <w:sz w:val="28"/>
        </w:rPr>
      </w:pPr>
      <w:r w:rsidRPr="00066F2B">
        <w:rPr>
          <w:rFonts w:ascii="TH SarabunPSK" w:hAnsi="TH SarabunPSK" w:cs="TH SarabunPSK"/>
          <w:sz w:val="28"/>
          <w:cs/>
        </w:rPr>
        <w:tab/>
      </w:r>
      <w:r w:rsidRPr="00066F2B">
        <w:rPr>
          <w:rFonts w:ascii="TH SarabunPSK" w:hAnsi="TH SarabunPSK" w:cs="TH SarabunPSK"/>
          <w:sz w:val="28"/>
          <w:cs/>
        </w:rPr>
        <w:tab/>
      </w:r>
      <w:r w:rsidRPr="00066F2B">
        <w:rPr>
          <w:rFonts w:ascii="TH SarabunPSK" w:hAnsi="TH SarabunPSK" w:cs="TH SarabunPSK"/>
          <w:sz w:val="28"/>
          <w:cs/>
        </w:rPr>
        <w:tab/>
      </w:r>
      <w:r w:rsidRPr="00066F2B">
        <w:rPr>
          <w:rFonts w:ascii="TH SarabunPSK" w:hAnsi="TH SarabunPSK" w:cs="TH SarabunPSK"/>
          <w:sz w:val="28"/>
          <w:cs/>
        </w:rPr>
        <w:tab/>
      </w:r>
      <w:r w:rsidRPr="00066F2B">
        <w:rPr>
          <w:rFonts w:ascii="TH SarabunPSK" w:hAnsi="TH SarabunPSK" w:cs="TH SarabunPSK"/>
          <w:sz w:val="28"/>
          <w:cs/>
        </w:rPr>
        <w:tab/>
      </w:r>
      <w:r w:rsidRPr="00066F2B">
        <w:rPr>
          <w:rFonts w:ascii="TH SarabunPSK" w:hAnsi="TH SarabunPSK" w:cs="TH SarabunPSK"/>
          <w:sz w:val="28"/>
          <w:cs/>
        </w:rPr>
        <w:tab/>
      </w:r>
      <w:r w:rsidRPr="00066F2B">
        <w:rPr>
          <w:rFonts w:ascii="TH SarabunPSK" w:hAnsi="TH SarabunPSK" w:cs="TH SarabunPSK"/>
          <w:sz w:val="28"/>
          <w:cs/>
        </w:rPr>
        <w:tab/>
        <w:t xml:space="preserve">ผู้รายงาน.........................................................................  </w:t>
      </w:r>
    </w:p>
    <w:p w:rsidR="009119F3" w:rsidRDefault="009119F3" w:rsidP="008F4743">
      <w:pPr>
        <w:spacing w:after="0"/>
        <w:ind w:left="5040"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</w:t>
      </w:r>
      <w:r w:rsidRPr="00066F2B">
        <w:rPr>
          <w:rFonts w:ascii="TH SarabunPSK" w:hAnsi="TH SarabunPSK" w:cs="TH SarabunPSK"/>
          <w:sz w:val="28"/>
          <w:cs/>
        </w:rPr>
        <w:t>(</w:t>
      </w:r>
      <w:r w:rsidR="00AF19BF" w:rsidRPr="00AF19BF">
        <w:rPr>
          <w:rFonts w:ascii="TH SarabunPSK" w:hAnsi="TH SarabunPSK" w:cs="TH SarabunPSK" w:hint="cs"/>
          <w:sz w:val="28"/>
          <w:u w:val="dotted"/>
          <w:cs/>
        </w:rPr>
        <w:t xml:space="preserve">             </w:t>
      </w:r>
      <w:r w:rsidR="00AF19BF" w:rsidRPr="00AF19BF">
        <w:rPr>
          <w:rFonts w:ascii="TH SarabunPSK" w:hAnsi="TH SarabunPSK" w:cs="TH SarabunPSK" w:hint="cs"/>
          <w:noProof/>
          <w:sz w:val="28"/>
          <w:u w:val="dotted"/>
          <w:cs/>
        </w:rPr>
        <w:t xml:space="preserve">ชื่อ   -  สกุล                </w:t>
      </w:r>
      <w:r>
        <w:rPr>
          <w:rFonts w:ascii="TH SarabunPSK" w:hAnsi="TH SarabunPSK" w:cs="TH SarabunPSK" w:hint="cs"/>
          <w:noProof/>
          <w:sz w:val="28"/>
          <w:cs/>
        </w:rPr>
        <w:t>)</w:t>
      </w:r>
    </w:p>
    <w:p w:rsidR="006A6EBA" w:rsidRDefault="009119F3" w:rsidP="006A6EBA">
      <w:pPr>
        <w:spacing w:after="0"/>
        <w:ind w:left="5040"/>
        <w:rPr>
          <w:rFonts w:ascii="TH SarabunPSK" w:hAnsi="TH SarabunPSK" w:cs="TH SarabunPSK"/>
          <w:noProof/>
          <w:spacing w:val="-16"/>
          <w:sz w:val="28"/>
        </w:rPr>
      </w:pPr>
      <w:r w:rsidRPr="008F4743">
        <w:rPr>
          <w:rFonts w:ascii="TH SarabunPSK" w:hAnsi="TH SarabunPSK" w:cs="TH SarabunPSK"/>
          <w:spacing w:val="-16"/>
          <w:sz w:val="28"/>
          <w:cs/>
        </w:rPr>
        <w:t xml:space="preserve">ตำแหน่ง   </w:t>
      </w:r>
      <w:r w:rsidR="00AF19BF">
        <w:rPr>
          <w:rFonts w:ascii="TH SarabunPSK" w:hAnsi="TH SarabunPSK" w:cs="TH SarabunPSK" w:hint="cs"/>
          <w:noProof/>
          <w:spacing w:val="-16"/>
          <w:sz w:val="28"/>
          <w:cs/>
        </w:rPr>
        <w:t>...........................................................................................................</w:t>
      </w:r>
    </w:p>
    <w:p w:rsidR="009119F3" w:rsidRPr="00066F2B" w:rsidRDefault="00AF19BF" w:rsidP="006A6EBA">
      <w:pPr>
        <w:spacing w:after="0"/>
        <w:ind w:left="5040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  <w:cs/>
        </w:rPr>
        <w:t>กรรมการผู้แทน</w:t>
      </w:r>
      <w:r w:rsidR="00717F73">
        <w:rPr>
          <w:rFonts w:ascii="TH SarabunPSK" w:hAnsi="TH SarabunPSK" w:cs="TH SarabunPSK" w:hint="cs"/>
          <w:sz w:val="28"/>
          <w:cs/>
        </w:rPr>
        <w:t>.........</w:t>
      </w:r>
      <w:bookmarkStart w:id="0" w:name="_GoBack"/>
      <w:bookmarkEnd w:id="0"/>
      <w:r>
        <w:rPr>
          <w:rFonts w:ascii="TH SarabunPSK" w:hAnsi="TH SarabunPSK" w:cs="TH SarabunPSK"/>
          <w:sz w:val="28"/>
          <w:cs/>
        </w:rPr>
        <w:t>...................................................</w:t>
      </w:r>
    </w:p>
    <w:p w:rsidR="009119F3" w:rsidRPr="00066F2B" w:rsidRDefault="009119F3" w:rsidP="00E44653">
      <w:pPr>
        <w:spacing w:after="0"/>
        <w:ind w:left="3600" w:firstLine="720"/>
        <w:rPr>
          <w:rFonts w:ascii="TH SarabunPSK" w:hAnsi="TH SarabunPSK" w:cs="TH SarabunPSK"/>
          <w:sz w:val="32"/>
          <w:szCs w:val="32"/>
        </w:rPr>
      </w:pPr>
      <w:r w:rsidRPr="00066F2B">
        <w:rPr>
          <w:rFonts w:ascii="TH SarabunPSK" w:hAnsi="TH SarabunPSK" w:cs="TH SarabunPSK"/>
          <w:sz w:val="28"/>
          <w:cs/>
        </w:rPr>
        <w:t xml:space="preserve">                     โทรศัพท์.............................................................</w:t>
      </w:r>
    </w:p>
    <w:p w:rsidR="009119F3" w:rsidRPr="00066F2B" w:rsidRDefault="00F82E79" w:rsidP="006A6EBA">
      <w:pPr>
        <w:spacing w:after="0"/>
        <w:ind w:left="3600" w:firstLine="720"/>
        <w:rPr>
          <w:rFonts w:ascii="TH SarabunPSK" w:hAnsi="TH SarabunPSK" w:cs="TH SarabunPSK"/>
          <w:sz w:val="32"/>
          <w:szCs w:val="32"/>
          <w:cs/>
        </w:rPr>
      </w:pPr>
      <w:r w:rsidRPr="00681E8D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232E8D" wp14:editId="70BDA85E">
                <wp:simplePos x="0" y="0"/>
                <wp:positionH relativeFrom="column">
                  <wp:posOffset>-609600</wp:posOffset>
                </wp:positionH>
                <wp:positionV relativeFrom="paragraph">
                  <wp:posOffset>383540</wp:posOffset>
                </wp:positionV>
                <wp:extent cx="6934200" cy="1228725"/>
                <wp:effectExtent l="0" t="0" r="19050" b="28575"/>
                <wp:wrapNone/>
                <wp:docPr id="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0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E79" w:rsidRDefault="00F82E79" w:rsidP="00F82E7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81E8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กรุณาพิมพ์ด้วยคอมพิวเตอร์  และติดภาพถ่ายที่ชัดเจน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(กรุณาใช้ภาพที่ล้าง-อัดจากร้านถ่ายรูป)</w:t>
                            </w:r>
                            <w:r w:rsidRPr="00681E8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เพื่อจัดพิมพ์หนังสือ </w:t>
                            </w:r>
                          </w:p>
                          <w:p w:rsidR="00F82E79" w:rsidRDefault="00F82E79" w:rsidP="00F82E7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81E8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ดาวน์โหลดแบบฟอร์มได้ที่   </w:t>
                            </w:r>
                            <w:hyperlink r:id="rId10" w:history="1">
                              <w:r w:rsidRPr="00681E8D">
                                <w:rPr>
                                  <w:rStyle w:val="Hyperlink"/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shd w:val="clear" w:color="auto" w:fill="FFFFFF"/>
                                </w:rPr>
                                <w:t>www.cptt.or.th</w:t>
                              </w:r>
                            </w:hyperlink>
                            <w:r w:rsidRPr="008F0812">
                              <w:rPr>
                                <w:rStyle w:val="Hyperlink"/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none"/>
                                <w:shd w:val="clear" w:color="auto" w:fill="FFFFFF"/>
                                <w:cs/>
                              </w:rPr>
                              <w:t xml:space="preserve"> </w:t>
                            </w:r>
                            <w:r w:rsidRPr="00681E8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เว็บไซด์ สภาครูและผู้ปกครองและครูแห่งประเทศไทย</w:t>
                            </w:r>
                          </w:p>
                          <w:p w:rsidR="00F82E79" w:rsidRDefault="00F82E79" w:rsidP="00F82E7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นำส่ง นางกัญญา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พัชญ์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กานต์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ภูวนันต์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โรงเรียนสายน้ำผึ้ง ในพระอุปถัมภ์ฯ</w:t>
                            </w:r>
                          </w:p>
                          <w:p w:rsidR="002E5D23" w:rsidRPr="00681E8D" w:rsidRDefault="00F82E79" w:rsidP="00EF5746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เลขที่ 186 ถนนสุขุมวิท 22 แขวงคลองเตย เขตคลองเตย กรุงเทพมหานคร รหัสไปรษณีย์ 10110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32E8D" id="_x0000_s1032" type="#_x0000_t202" style="position:absolute;left:0;text-align:left;margin-left:-48pt;margin-top:30.2pt;width:546pt;height:9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">
                <v:textbox>
                  <w:txbxContent>
                    <w:p w:rsidR="00F82E79" w:rsidRDefault="00F82E79" w:rsidP="00F82E7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681E8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กรุณาพิมพ์ด้วยคอมพิวเตอร์  และติดภาพถ่ายที่ชัดเจน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(กรุณาใช้ภาพที่ล้าง-อัดจากร้านถ่ายรูป)</w:t>
                      </w:r>
                      <w:r w:rsidRPr="00681E8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เพื่อจัดพิมพ์หนังสือ </w:t>
                      </w:r>
                    </w:p>
                    <w:p w:rsidR="00F82E79" w:rsidRDefault="00F82E79" w:rsidP="00F82E7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681E8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ดาวน์โหลดแบบฟอร์มได้ที่   </w:t>
                      </w:r>
                      <w:hyperlink r:id="rId11" w:history="1">
                        <w:r w:rsidRPr="00681E8D">
                          <w:rPr>
                            <w:rStyle w:val="Hyperlink"/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shd w:val="clear" w:color="auto" w:fill="FFFFFF"/>
                          </w:rPr>
                          <w:t>www.cptt.or.th</w:t>
                        </w:r>
                      </w:hyperlink>
                      <w:r w:rsidRPr="008F0812">
                        <w:rPr>
                          <w:rStyle w:val="Hyperlink"/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none"/>
                          <w:shd w:val="clear" w:color="auto" w:fill="FFFFFF"/>
                          <w:cs/>
                        </w:rPr>
                        <w:t xml:space="preserve"> </w:t>
                      </w:r>
                      <w:r w:rsidRPr="00681E8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เว็บไซด์ สภาครูและผู้ปกครองและครูแห่งประเทศไทย</w:t>
                      </w:r>
                    </w:p>
                    <w:p w:rsidR="00F82E79" w:rsidRDefault="00F82E79" w:rsidP="00F82E7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นำส่ง นางกัญญา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พัชญ์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กานต์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ภูวนันต์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โรงเรียนสายน้ำผึ้ง ในพระอุปถัมภ์ฯ</w:t>
                      </w:r>
                    </w:p>
                    <w:p w:rsidR="002E5D23" w:rsidRPr="00681E8D" w:rsidRDefault="00F82E79" w:rsidP="00EF5746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เลขที่ 186 ถนนสุขุมวิท 22 แขวงคลองเตย เขตคลองเตย กรุงเทพมหานคร รหัสไปรษณีย์ 10110</w:t>
                      </w:r>
                    </w:p>
                  </w:txbxContent>
                </v:textbox>
              </v:shape>
            </w:pict>
          </mc:Fallback>
        </mc:AlternateContent>
      </w:r>
      <w:r w:rsidR="009119F3" w:rsidRPr="00066F2B">
        <w:rPr>
          <w:rFonts w:ascii="TH SarabunPSK" w:hAnsi="TH SarabunPSK" w:cs="TH SarabunPSK"/>
          <w:sz w:val="32"/>
          <w:szCs w:val="32"/>
        </w:rPr>
        <w:tab/>
      </w:r>
      <w:r w:rsidR="009119F3">
        <w:rPr>
          <w:rFonts w:ascii="TH SarabunPSK" w:hAnsi="TH SarabunPSK" w:cs="TH SarabunPSK"/>
          <w:sz w:val="32"/>
          <w:szCs w:val="32"/>
        </w:rPr>
        <w:t xml:space="preserve">        </w:t>
      </w:r>
      <w:r w:rsidR="009119F3" w:rsidRPr="00066F2B">
        <w:rPr>
          <w:rFonts w:ascii="TH SarabunPSK" w:hAnsi="TH SarabunPSK" w:cs="TH SarabunPSK"/>
          <w:sz w:val="32"/>
          <w:szCs w:val="32"/>
          <w:cs/>
        </w:rPr>
        <w:t>โทรสาร......................................................</w:t>
      </w:r>
    </w:p>
    <w:sectPr w:rsidR="009119F3" w:rsidRPr="00066F2B" w:rsidSect="006A6EBA">
      <w:pgSz w:w="11906" w:h="16838"/>
      <w:pgMar w:top="1170" w:right="991" w:bottom="540" w:left="144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27982724"/>
    <w:multiLevelType w:val="hybridMultilevel"/>
    <w:tmpl w:val="AFBC6E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F7D3BB0"/>
    <w:multiLevelType w:val="hybridMultilevel"/>
    <w:tmpl w:val="90E2BC76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9E7"/>
    <w:rsid w:val="00066F2B"/>
    <w:rsid w:val="00072A65"/>
    <w:rsid w:val="000C5DA3"/>
    <w:rsid w:val="000D39F2"/>
    <w:rsid w:val="00156FB4"/>
    <w:rsid w:val="00183813"/>
    <w:rsid w:val="001B452D"/>
    <w:rsid w:val="001E529B"/>
    <w:rsid w:val="00280EC7"/>
    <w:rsid w:val="00282C82"/>
    <w:rsid w:val="002E5D23"/>
    <w:rsid w:val="002E7033"/>
    <w:rsid w:val="002F338E"/>
    <w:rsid w:val="00312A68"/>
    <w:rsid w:val="00314E69"/>
    <w:rsid w:val="0031780E"/>
    <w:rsid w:val="003319E7"/>
    <w:rsid w:val="003A73BD"/>
    <w:rsid w:val="003B16C5"/>
    <w:rsid w:val="003F0F73"/>
    <w:rsid w:val="00437FE5"/>
    <w:rsid w:val="004560B1"/>
    <w:rsid w:val="004F4F9F"/>
    <w:rsid w:val="005158C2"/>
    <w:rsid w:val="00520B30"/>
    <w:rsid w:val="005445E4"/>
    <w:rsid w:val="00585F15"/>
    <w:rsid w:val="00594D06"/>
    <w:rsid w:val="0059639D"/>
    <w:rsid w:val="005D36DB"/>
    <w:rsid w:val="00611C04"/>
    <w:rsid w:val="006636D5"/>
    <w:rsid w:val="006736A8"/>
    <w:rsid w:val="00674AD0"/>
    <w:rsid w:val="00681E8D"/>
    <w:rsid w:val="00683C3D"/>
    <w:rsid w:val="00696E88"/>
    <w:rsid w:val="006A6EBA"/>
    <w:rsid w:val="0071485C"/>
    <w:rsid w:val="00717F73"/>
    <w:rsid w:val="007373A0"/>
    <w:rsid w:val="00786EBF"/>
    <w:rsid w:val="007F1415"/>
    <w:rsid w:val="008F4743"/>
    <w:rsid w:val="009119F3"/>
    <w:rsid w:val="00922441"/>
    <w:rsid w:val="0097147E"/>
    <w:rsid w:val="00995F03"/>
    <w:rsid w:val="009D0917"/>
    <w:rsid w:val="009D6598"/>
    <w:rsid w:val="00A03AA0"/>
    <w:rsid w:val="00A225C3"/>
    <w:rsid w:val="00A303FA"/>
    <w:rsid w:val="00A519BD"/>
    <w:rsid w:val="00A5535D"/>
    <w:rsid w:val="00A62CAF"/>
    <w:rsid w:val="00AC460E"/>
    <w:rsid w:val="00AF19BF"/>
    <w:rsid w:val="00B163BC"/>
    <w:rsid w:val="00B64350"/>
    <w:rsid w:val="00B82502"/>
    <w:rsid w:val="00C123E5"/>
    <w:rsid w:val="00C61E14"/>
    <w:rsid w:val="00C76571"/>
    <w:rsid w:val="00CF2352"/>
    <w:rsid w:val="00D04DF4"/>
    <w:rsid w:val="00D632A6"/>
    <w:rsid w:val="00DC3E58"/>
    <w:rsid w:val="00DD1038"/>
    <w:rsid w:val="00DF5D7E"/>
    <w:rsid w:val="00E245F4"/>
    <w:rsid w:val="00E44653"/>
    <w:rsid w:val="00E618E9"/>
    <w:rsid w:val="00E6796F"/>
    <w:rsid w:val="00EC050A"/>
    <w:rsid w:val="00EF5746"/>
    <w:rsid w:val="00F535A3"/>
    <w:rsid w:val="00F82E79"/>
    <w:rsid w:val="00FC3D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9D7484-6E16-47DF-912B-B2E5A5CB2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19E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2CA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CAF"/>
    <w:rPr>
      <w:rFonts w:ascii="Tahoma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681E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00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tt.or.th" TargetMode="Externa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ptt.or.th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cptt.or.th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cptt.or.th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I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79C62-39FC-4C0E-97BF-B6A6E0BEBAE4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6E2DB118-8C52-42C5-A055-6F88D7AAC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</TotalTime>
  <Pages>2</Pages>
  <Words>550</Words>
  <Characters>3141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bkk</Company>
  <LinksUpToDate>false</LinksUpToDate>
  <CharactersWithSpaces>3684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pc</cp:lastModifiedBy>
  <cp:revision>3</cp:revision>
  <cp:lastPrinted>2017-07-23T07:00:00Z</cp:lastPrinted>
  <dcterms:created xsi:type="dcterms:W3CDTF">2017-09-19T10:09:00Z</dcterms:created>
  <dcterms:modified xsi:type="dcterms:W3CDTF">2017-09-19T10:11:00Z</dcterms:modified>
</cp:coreProperties>
</file>