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A43" w:rsidRPr="00066F2B" w:rsidRDefault="007B3597" w:rsidP="00B15017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 wp14:anchorId="58EED9CB" wp14:editId="5E2614BD">
            <wp:simplePos x="0" y="0"/>
            <wp:positionH relativeFrom="column">
              <wp:posOffset>2543175</wp:posOffset>
            </wp:positionH>
            <wp:positionV relativeFrom="paragraph">
              <wp:posOffset>-395605</wp:posOffset>
            </wp:positionV>
            <wp:extent cx="963930" cy="944880"/>
            <wp:effectExtent l="114300" t="114300" r="121920" b="121920"/>
            <wp:wrapNone/>
            <wp:docPr id="26" name="Picture 26" descr="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3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99599">
                      <a:off x="0" y="0"/>
                      <a:ext cx="96393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3A43" w:rsidRPr="00066F2B">
        <w:rPr>
          <w:rFonts w:ascii="TH SarabunPSK" w:hAnsi="TH SarabunPSK" w:cs="TH SarabunPSK"/>
          <w:sz w:val="32"/>
          <w:szCs w:val="32"/>
        </w:rPr>
        <w:tab/>
      </w:r>
    </w:p>
    <w:p w:rsidR="00AD3A43" w:rsidRDefault="00AD3A43" w:rsidP="00B15017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D3A43" w:rsidRPr="00066F2B" w:rsidRDefault="00AD3A43" w:rsidP="00B15017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66F2B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แบบรายงานการคัดเลือกบุคคลดีเด่น</w:t>
      </w:r>
    </w:p>
    <w:p w:rsidR="00AD3A43" w:rsidRPr="00066F2B" w:rsidRDefault="00AD3A43" w:rsidP="00B15017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66F2B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ของสภาผู้ปกครองและครูแห่งประเทศไทย  ประจำปี  พ.ศ.  </w:t>
      </w:r>
      <w:r w:rsidR="00601EAB">
        <w:rPr>
          <w:rFonts w:ascii="TH SarabunPSK" w:hAnsi="TH SarabunPSK" w:cs="TH SarabunPSK" w:hint="cs"/>
          <w:b/>
          <w:bCs/>
          <w:sz w:val="32"/>
          <w:szCs w:val="32"/>
          <w:cs/>
        </w:rPr>
        <w:t>2560</w:t>
      </w:r>
    </w:p>
    <w:p w:rsidR="00AD3A43" w:rsidRPr="00066F2B" w:rsidRDefault="00AD3A43" w:rsidP="00B1501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>****************************</w:t>
      </w:r>
    </w:p>
    <w:p w:rsidR="00AD3A43" w:rsidRPr="00066F2B" w:rsidRDefault="00AD3A43" w:rsidP="00B15017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</w:p>
    <w:p w:rsidR="00AD3A43" w:rsidRPr="00066F2B" w:rsidRDefault="00AD3A43" w:rsidP="00B15017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>ชื่อจังหวัด.............................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="00702A3D">
        <w:rPr>
          <w:rFonts w:ascii="TH SarabunPSK" w:hAnsi="TH SarabunPSK" w:cs="TH SarabunPSK" w:hint="cs"/>
          <w:noProof/>
          <w:sz w:val="32"/>
          <w:szCs w:val="32"/>
          <w:cs/>
        </w:rPr>
        <w:t>........</w:t>
      </w:r>
      <w:r w:rsidR="00DE0701">
        <w:rPr>
          <w:rFonts w:ascii="TH SarabunPSK" w:hAnsi="TH SarabunPSK" w:cs="TH SarabunPSK" w:hint="cs"/>
          <w:noProof/>
          <w:sz w:val="32"/>
          <w:szCs w:val="32"/>
          <w:cs/>
        </w:rPr>
        <w:t>......................................................................</w:t>
      </w:r>
      <w:r w:rsidR="00EA45B3">
        <w:rPr>
          <w:rFonts w:ascii="TH SarabunPSK" w:hAnsi="TH SarabunPSK" w:cs="TH SarabunPSK" w:hint="cs"/>
          <w:noProof/>
          <w:sz w:val="32"/>
          <w:szCs w:val="32"/>
          <w:cs/>
        </w:rPr>
        <w:t>...........................</w:t>
      </w:r>
      <w:r w:rsidR="00702A3D">
        <w:rPr>
          <w:rFonts w:ascii="TH SarabunPSK" w:hAnsi="TH SarabunPSK" w:cs="TH SarabunPSK" w:hint="cs"/>
          <w:noProof/>
          <w:sz w:val="32"/>
          <w:szCs w:val="32"/>
          <w:cs/>
        </w:rPr>
        <w:t>........</w:t>
      </w:r>
    </w:p>
    <w:p w:rsidR="00AD3A43" w:rsidRPr="00066F2B" w:rsidRDefault="00AD3A43" w:rsidP="00B15017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</w:p>
    <w:p w:rsidR="00AD3A43" w:rsidRPr="00066F2B" w:rsidRDefault="00601EAB" w:rsidP="00B15017">
      <w:pPr>
        <w:pStyle w:val="ListParagraph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2.1</w:t>
      </w:r>
      <w:r w:rsidR="00AD3A43" w:rsidRPr="00066F2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AD3A43" w:rsidRPr="00066F2B">
        <w:rPr>
          <w:rFonts w:ascii="TH SarabunPSK" w:hAnsi="TH SarabunPSK" w:cs="TH SarabunPSK"/>
          <w:sz w:val="32"/>
          <w:szCs w:val="32"/>
          <w:cs/>
        </w:rPr>
        <w:t>สพ</w:t>
      </w:r>
      <w:proofErr w:type="spellEnd"/>
      <w:r w:rsidR="00AD3A43" w:rsidRPr="00066F2B"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 w:hint="cs"/>
          <w:sz w:val="32"/>
          <w:szCs w:val="32"/>
          <w:cs/>
        </w:rPr>
        <w:t>. 1</w:t>
      </w:r>
      <w:r w:rsidR="00AD3A43" w:rsidRPr="00066F2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(</w:t>
      </w:r>
      <w:r w:rsidR="00AD3A43" w:rsidRPr="00066F2B">
        <w:rPr>
          <w:rFonts w:ascii="TH SarabunPSK" w:hAnsi="TH SarabunPSK" w:cs="TH SarabunPSK"/>
          <w:sz w:val="32"/>
          <w:szCs w:val="32"/>
          <w:cs/>
        </w:rPr>
        <w:t>กลุ่มโรงเรียน) ........................................................................................................................</w:t>
      </w:r>
      <w:r w:rsidR="00AD3A43" w:rsidRPr="00066F2B">
        <w:rPr>
          <w:rFonts w:ascii="TH SarabunPSK" w:hAnsi="TH SarabunPSK" w:cs="TH SarabunPSK"/>
          <w:sz w:val="32"/>
          <w:szCs w:val="32"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>2.2</w:t>
      </w:r>
      <w:r w:rsidR="00AD3A43" w:rsidRPr="00066F2B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="00AD3A43" w:rsidRPr="00066F2B">
        <w:rPr>
          <w:rFonts w:ascii="TH SarabunPSK" w:hAnsi="TH SarabunPSK" w:cs="TH SarabunPSK"/>
          <w:sz w:val="32"/>
          <w:szCs w:val="32"/>
          <w:cs/>
        </w:rPr>
        <w:t>สพม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2</w:t>
      </w:r>
      <w:r w:rsidR="00AD3A43" w:rsidRPr="00066F2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(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สห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วิทยาเขต</w:t>
      </w:r>
      <w:r w:rsidR="00AD3A43" w:rsidRPr="00066F2B">
        <w:rPr>
          <w:rFonts w:ascii="TH SarabunPSK" w:hAnsi="TH SarabunPSK" w:cs="TH SarabunPSK"/>
          <w:sz w:val="32"/>
          <w:szCs w:val="32"/>
          <w:cs/>
        </w:rPr>
        <w:t>) 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AD3A43" w:rsidRPr="00066F2B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</w:t>
      </w:r>
    </w:p>
    <w:p w:rsidR="00AD3A43" w:rsidRPr="00066F2B" w:rsidRDefault="00601EAB" w:rsidP="00B15017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3</w:t>
      </w:r>
      <w:r w:rsidR="00AD3A43" w:rsidRPr="00066F2B">
        <w:rPr>
          <w:rFonts w:ascii="TH SarabunPSK" w:hAnsi="TH SarabunPSK" w:cs="TH SarabunPSK"/>
          <w:sz w:val="32"/>
          <w:szCs w:val="32"/>
        </w:rPr>
        <w:t xml:space="preserve">. </w:t>
      </w:r>
      <w:r w:rsidR="00AD3A43" w:rsidRPr="00066F2B">
        <w:rPr>
          <w:rFonts w:ascii="TH SarabunPSK" w:hAnsi="TH SarabunPSK" w:cs="TH SarabunPSK"/>
          <w:sz w:val="32"/>
          <w:szCs w:val="32"/>
          <w:cs/>
        </w:rPr>
        <w:t>กลุ่มโรงเรียนอนุบาลประจำภู</w:t>
      </w:r>
      <w:r w:rsidR="00702A3D">
        <w:rPr>
          <w:rFonts w:ascii="TH SarabunPSK" w:hAnsi="TH SarabunPSK" w:cs="TH SarabunPSK"/>
          <w:sz w:val="32"/>
          <w:szCs w:val="32"/>
          <w:cs/>
        </w:rPr>
        <w:t>มิภาค</w:t>
      </w:r>
      <w:r w:rsidR="00702A3D" w:rsidRPr="00EA45B3">
        <w:rPr>
          <w:rFonts w:ascii="TH SarabunPSK" w:hAnsi="TH SarabunPSK" w:cs="TH SarabunPSK"/>
          <w:sz w:val="32"/>
          <w:szCs w:val="32"/>
          <w:cs/>
        </w:rPr>
        <w:t>...................</w:t>
      </w:r>
      <w:r w:rsidR="00AD3A43" w:rsidRPr="00EA45B3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EA45B3" w:rsidRPr="00EA45B3">
        <w:rPr>
          <w:rFonts w:ascii="TH SarabunPSK" w:hAnsi="TH SarabunPSK" w:cs="TH SarabunPSK" w:hint="cs"/>
          <w:sz w:val="32"/>
          <w:szCs w:val="32"/>
          <w:cs/>
        </w:rPr>
        <w:t>.....................................</w:t>
      </w:r>
      <w:r w:rsidR="00AD3A43" w:rsidRPr="00EA45B3">
        <w:rPr>
          <w:rFonts w:ascii="TH SarabunPSK" w:hAnsi="TH SarabunPSK" w:cs="TH SarabunPSK" w:hint="cs"/>
          <w:sz w:val="32"/>
          <w:szCs w:val="32"/>
          <w:cs/>
        </w:rPr>
        <w:t>.....</w:t>
      </w:r>
      <w:r w:rsidR="00AD3A43" w:rsidRPr="00EA45B3">
        <w:rPr>
          <w:rFonts w:ascii="TH SarabunPSK" w:hAnsi="TH SarabunPSK" w:cs="TH SarabunPSK"/>
          <w:sz w:val="32"/>
          <w:szCs w:val="32"/>
          <w:cs/>
        </w:rPr>
        <w:t>...........</w:t>
      </w:r>
      <w:r w:rsidR="00702A3D" w:rsidRPr="00EA45B3">
        <w:rPr>
          <w:rFonts w:ascii="TH SarabunPSK" w:hAnsi="TH SarabunPSK" w:cs="TH SarabunPSK"/>
          <w:sz w:val="32"/>
          <w:szCs w:val="32"/>
          <w:cs/>
        </w:rPr>
        <w:t>....</w:t>
      </w:r>
      <w:r w:rsidR="00EA45B3">
        <w:rPr>
          <w:rFonts w:ascii="TH SarabunPSK" w:hAnsi="TH SarabunPSK" w:cs="TH SarabunPSK" w:hint="cs"/>
          <w:sz w:val="32"/>
          <w:szCs w:val="32"/>
          <w:cs/>
        </w:rPr>
        <w:t>...</w:t>
      </w:r>
      <w:r w:rsidR="00702A3D" w:rsidRPr="00EA45B3">
        <w:rPr>
          <w:rFonts w:ascii="TH SarabunPSK" w:hAnsi="TH SarabunPSK" w:cs="TH SarabunPSK"/>
          <w:sz w:val="32"/>
          <w:szCs w:val="32"/>
          <w:cs/>
        </w:rPr>
        <w:t>.......................</w:t>
      </w:r>
    </w:p>
    <w:p w:rsidR="00AD3A43" w:rsidRPr="00066F2B" w:rsidRDefault="00AD3A43" w:rsidP="00B15017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ab/>
        <w:t xml:space="preserve">     ผู้ที่ได้รับการคัดเลือกให้เป็นบุคคลดีเด่นของสภาผู้ปกค</w:t>
      </w:r>
      <w:r>
        <w:rPr>
          <w:rFonts w:ascii="TH SarabunPSK" w:hAnsi="TH SarabunPSK" w:cs="TH SarabunPSK"/>
          <w:sz w:val="32"/>
          <w:szCs w:val="32"/>
          <w:cs/>
        </w:rPr>
        <w:t xml:space="preserve">รองและครูแห่งประเทศ ประจำปี </w:t>
      </w:r>
      <w:r w:rsidR="00601EAB">
        <w:rPr>
          <w:rFonts w:ascii="TH SarabunPSK" w:hAnsi="TH SarabunPSK" w:cs="TH SarabunPSK" w:hint="cs"/>
          <w:sz w:val="32"/>
          <w:szCs w:val="32"/>
          <w:cs/>
        </w:rPr>
        <w:t>2560</w:t>
      </w:r>
    </w:p>
    <w:p w:rsidR="00AD3A43" w:rsidRPr="00EF5746" w:rsidRDefault="00AD3A43" w:rsidP="00B15017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t>นายกสมาคมผู้ปกครองและครูฯหรือประธานชมรมผู้ปกครองและครูฯ</w:t>
      </w:r>
    </w:p>
    <w:p w:rsidR="00AD3A43" w:rsidRPr="00066F2B" w:rsidRDefault="00AD3A43" w:rsidP="00B15017">
      <w:pPr>
        <w:pStyle w:val="ListParagraph"/>
        <w:spacing w:after="0"/>
        <w:rPr>
          <w:rFonts w:ascii="TH SarabunPSK" w:hAnsi="TH SarabunPSK" w:cs="TH SarabunPSK"/>
          <w:sz w:val="16"/>
          <w:szCs w:val="16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4B3F70" wp14:editId="14CD78B7">
                <wp:simplePos x="0" y="0"/>
                <wp:positionH relativeFrom="column">
                  <wp:posOffset>-66675</wp:posOffset>
                </wp:positionH>
                <wp:positionV relativeFrom="paragraph">
                  <wp:posOffset>78740</wp:posOffset>
                </wp:positionV>
                <wp:extent cx="1381125" cy="1771650"/>
                <wp:effectExtent l="0" t="0" r="28575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3F0F73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3319E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4B3F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25pt;margin-top:6.2pt;width:108.75pt;height:13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" fillcolor="white [3201]" strokeweight=".5pt">
                <v:path arrowok="t"/>
                <v:textbox>
                  <w:txbxContent>
                    <w:p w:rsidR="00B479A1" w:rsidRPr="00EF5746" w:rsidRDefault="00B479A1" w:rsidP="003F0F73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3319E7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Pr="00066F2B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16"/>
          <w:szCs w:val="16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  <w:cs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06F39A" wp14:editId="5CBC27D2">
                <wp:simplePos x="0" y="0"/>
                <wp:positionH relativeFrom="column">
                  <wp:posOffset>-66675</wp:posOffset>
                </wp:positionH>
                <wp:positionV relativeFrom="paragraph">
                  <wp:posOffset>138430</wp:posOffset>
                </wp:positionV>
                <wp:extent cx="1381125" cy="1771650"/>
                <wp:effectExtent l="0" t="0" r="28575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FC45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FC45B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6F39A" id="_x0000_s1027" type="#_x0000_t202" style="position:absolute;left:0;text-align:left;margin-left:-5.25pt;margin-top:10.9pt;width:108.75pt;height:13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" fillcolor="white [3201]" strokeweight=".5pt">
                <v:path arrowok="t"/>
                <v:textbox>
                  <w:txbxContent>
                    <w:p w:rsidR="00B479A1" w:rsidRPr="00EF5746" w:rsidRDefault="00B479A1" w:rsidP="00FC45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FC45B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Pr="00066F2B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  <w:cs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Pr="00066F2B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Pr="00066F2B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  <w:r w:rsidRPr="00681E8D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350F54" wp14:editId="7599BEDD">
                <wp:simplePos x="0" y="0"/>
                <wp:positionH relativeFrom="column">
                  <wp:posOffset>-219075</wp:posOffset>
                </wp:positionH>
                <wp:positionV relativeFrom="paragraph">
                  <wp:posOffset>156210</wp:posOffset>
                </wp:positionV>
                <wp:extent cx="6638925" cy="1403985"/>
                <wp:effectExtent l="0" t="0" r="28575" b="21590"/>
                <wp:wrapNone/>
                <wp:docPr id="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BC9" w:rsidRDefault="00F37BC9" w:rsidP="00F37BC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กรุณาพิมพ์ด้วยคอมพิวเตอร์  และติดภาพถ่ายที่ชัดเจน (กรุณาใช้ภาพที่ล้าง-อัดจากร้านถ่ายรูป) เพื่อจัดพิมพ์หนังสือ </w:t>
                            </w:r>
                          </w:p>
                          <w:p w:rsidR="00F37BC9" w:rsidRDefault="00F37BC9" w:rsidP="00F37BC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ดาวน์โหลดแบบฟอร์มได้ที่   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shd w:val="clear" w:color="auto" w:fill="FFFFFF"/>
                                </w:rPr>
                                <w:t>www.cptt.or.th</w:t>
                              </w:r>
                            </w:hyperlink>
                            <w:r>
                              <w:rPr>
                                <w:rStyle w:val="Hyperlink"/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เว็บไซด์ สภาครูและผู้ปกครองและครูแห่งประเทศไทย</w:t>
                            </w:r>
                          </w:p>
                          <w:p w:rsidR="00F37BC9" w:rsidRDefault="00F37BC9" w:rsidP="00F37BC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นำส่ง นางกัญญา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พัชญ์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กานต์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ภูวนันต์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โรงเรียนสายน้ำผึ้ง ในพระอุปถัมภ์ฯ</w:t>
                            </w:r>
                          </w:p>
                          <w:p w:rsidR="00B479A1" w:rsidRPr="00681E8D" w:rsidRDefault="00F37BC9" w:rsidP="00FC45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เลขที่ 186 ถนนสุขุมวิท 22 แขวงคลองเตย เขตคลองเตย กรุงเทพมหานคร รหัสไปรษณีย์ 10110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350F54" id="กล่องข้อความ 2" o:spid="_x0000_s1028" type="#_x0000_t202" style="position:absolute;left:0;text-align:left;margin-left:-17.25pt;margin-top:12.3pt;width:522.7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">
                <v:textbox style="mso-fit-shape-to-text:t">
                  <w:txbxContent>
                    <w:p w:rsidR="00F37BC9" w:rsidRDefault="00F37BC9" w:rsidP="00F37BC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กรุณาพิมพ์ด้วยคอมพิวเตอร์  และติดภาพถ่ายที่ชัดเจน (กรุณาใช้ภาพที่ล้าง-อัดจากร้านถ่ายรูป) เพื่อจัดพิมพ์หนังสือ </w:t>
                      </w:r>
                    </w:p>
                    <w:p w:rsidR="00F37BC9" w:rsidRDefault="00F37BC9" w:rsidP="00F37BC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ดาวน์โหลดแบบฟอร์มได้ที่   </w:t>
                      </w:r>
                      <w:hyperlink r:id="rId9" w:history="1">
                        <w:r>
                          <w:rPr>
                            <w:rStyle w:val="Hyperlink"/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shd w:val="clear" w:color="auto" w:fill="FFFFFF"/>
                          </w:rPr>
                          <w:t>www.cptt.or.th</w:t>
                        </w:r>
                      </w:hyperlink>
                      <w:r>
                        <w:rPr>
                          <w:rStyle w:val="Hyperlink"/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shd w:val="clear" w:color="auto" w:fill="FFFFFF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เว็บไซด์ สภาครูและผู้ปกครองและครูแห่งประเทศไทย</w:t>
                      </w:r>
                    </w:p>
                    <w:p w:rsidR="00F37BC9" w:rsidRDefault="00F37BC9" w:rsidP="00F37BC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นำส่ง นางกัญญา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พัชญ์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กานต์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ภูวนันต์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โรงเรียนสายน้ำผึ้ง ในพระอุปถัมภ์ฯ</w:t>
                      </w:r>
                    </w:p>
                    <w:p w:rsidR="00B479A1" w:rsidRPr="00681E8D" w:rsidRDefault="00F37BC9" w:rsidP="00FC45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เลขที่ 186 ถนนสุขุมวิท 22 แขวงคลองเตย เขตคลองเตย กรุงเทพมหานคร รหัสไปรษณีย์ 10110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Pr="00066F2B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AD3A43" w:rsidRPr="00066F2B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2"/>
          <w:szCs w:val="2"/>
        </w:rPr>
      </w:pPr>
    </w:p>
    <w:p w:rsidR="005E2A89" w:rsidRDefault="005E2A8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AD3A43" w:rsidRPr="00EF5746" w:rsidRDefault="00AD3A43" w:rsidP="00B15017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b/>
          <w:bCs/>
          <w:sz w:val="16"/>
          <w:szCs w:val="16"/>
        </w:rPr>
      </w:pP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อุปนายกฯ หรือผู้อำนวยการโรงเรียน</w:t>
      </w:r>
    </w:p>
    <w:p w:rsidR="00AD3A43" w:rsidRPr="00066F2B" w:rsidRDefault="00AD3A43" w:rsidP="00B15017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16"/>
          <w:szCs w:val="16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066F2B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9CD3D5" wp14:editId="00775392">
                <wp:simplePos x="0" y="0"/>
                <wp:positionH relativeFrom="column">
                  <wp:posOffset>-66675</wp:posOffset>
                </wp:positionH>
                <wp:positionV relativeFrom="paragraph">
                  <wp:posOffset>-2540</wp:posOffset>
                </wp:positionV>
                <wp:extent cx="1381125" cy="1771650"/>
                <wp:effectExtent l="0" t="0" r="28575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1B452D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1B452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CD3D5" id="Text Box 18" o:spid="_x0000_s1029" type="#_x0000_t202" style="position:absolute;left:0;text-align:left;margin-left:-5.25pt;margin-top:-.2pt;width:108.75pt;height:13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" fillcolor="white [3201]" strokeweight=".5pt">
                <v:path arrowok="t"/>
                <v:textbox>
                  <w:txbxContent>
                    <w:p w:rsidR="00B479A1" w:rsidRPr="00EF5746" w:rsidRDefault="00B479A1" w:rsidP="001B452D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1B452D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2"/>
          <w:szCs w:val="12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AD3A43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AD3A43" w:rsidRPr="00066F2B" w:rsidRDefault="00AD3A43" w:rsidP="00B15017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16"/>
          <w:szCs w:val="16"/>
        </w:rPr>
      </w:pPr>
      <w:r w:rsidRPr="00066F2B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B2E71C" wp14:editId="0B58CB08">
                <wp:simplePos x="0" y="0"/>
                <wp:positionH relativeFrom="column">
                  <wp:posOffset>-66675</wp:posOffset>
                </wp:positionH>
                <wp:positionV relativeFrom="paragraph">
                  <wp:posOffset>-2540</wp:posOffset>
                </wp:positionV>
                <wp:extent cx="1381125" cy="1771650"/>
                <wp:effectExtent l="0" t="0" r="28575" b="1905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FC45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FC45B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2E71C" id="Text Box 19" o:spid="_x0000_s1030" type="#_x0000_t202" style="position:absolute;left:0;text-align:left;margin-left:-5.25pt;margin-top:-.2pt;width:108.75pt;height:13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" fillcolor="white [3201]" strokeweight=".5pt">
                <v:path arrowok="t"/>
                <v:textbox>
                  <w:txbxContent>
                    <w:p w:rsidR="00B479A1" w:rsidRPr="00EF5746" w:rsidRDefault="00B479A1" w:rsidP="00FC45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FC45B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2"/>
          <w:szCs w:val="12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AD3A43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AD3A43" w:rsidRPr="00EF5746" w:rsidRDefault="00AD3A43" w:rsidP="00B15017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t>ประธานกรรมการ</w:t>
      </w:r>
      <w:r w:rsidR="006852D1">
        <w:rPr>
          <w:rFonts w:ascii="TH SarabunPSK" w:hAnsi="TH SarabunPSK" w:cs="TH SarabunPSK" w:hint="cs"/>
          <w:b/>
          <w:bCs/>
          <w:sz w:val="32"/>
          <w:szCs w:val="32"/>
          <w:cs/>
        </w:rPr>
        <w:t>/กรรมการ</w:t>
      </w: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t>เครือข่ายผู้ปกครองนักเรียน</w:t>
      </w:r>
    </w:p>
    <w:p w:rsidR="00AD3A43" w:rsidRPr="00066F2B" w:rsidRDefault="00AD3A43" w:rsidP="00B15017">
      <w:pPr>
        <w:pStyle w:val="ListParagraph"/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CDBC8F" wp14:editId="7BC7C6D0">
                <wp:simplePos x="0" y="0"/>
                <wp:positionH relativeFrom="column">
                  <wp:posOffset>-9525</wp:posOffset>
                </wp:positionH>
                <wp:positionV relativeFrom="paragraph">
                  <wp:posOffset>98425</wp:posOffset>
                </wp:positionV>
                <wp:extent cx="1381125" cy="1771650"/>
                <wp:effectExtent l="0" t="0" r="28575" b="1905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1B452D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1B452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DBC8F" id="Text Box 4" o:spid="_x0000_s1031" type="#_x0000_t202" style="position:absolute;left:0;text-align:left;margin-left:-.75pt;margin-top:7.75pt;width:108.75pt;height:13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" fillcolor="white [3201]" strokeweight=".5pt">
                <v:path arrowok="t"/>
                <v:textbox>
                  <w:txbxContent>
                    <w:p w:rsidR="00B479A1" w:rsidRPr="00EF5746" w:rsidRDefault="00B479A1" w:rsidP="001B452D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1B452D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AEDEE3" wp14:editId="17A98C8C">
                <wp:simplePos x="0" y="0"/>
                <wp:positionH relativeFrom="column">
                  <wp:posOffset>-9525</wp:posOffset>
                </wp:positionH>
                <wp:positionV relativeFrom="paragraph">
                  <wp:posOffset>44450</wp:posOffset>
                </wp:positionV>
                <wp:extent cx="1381125" cy="1771650"/>
                <wp:effectExtent l="0" t="0" r="28575" b="19050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FC45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FC45B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EDEE3" id="_x0000_s1032" type="#_x0000_t202" style="position:absolute;left:0;text-align:left;margin-left:-.75pt;margin-top:3.5pt;width:108.75pt;height:13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" fillcolor="white [3201]" strokeweight=".5pt">
                <v:path arrowok="t"/>
                <v:textbox>
                  <w:txbxContent>
                    <w:p w:rsidR="00B479A1" w:rsidRPr="00EF5746" w:rsidRDefault="00B479A1" w:rsidP="00FC45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FC45B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Pr="00B15017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681E8D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37D13E" wp14:editId="62632657">
                <wp:simplePos x="0" y="0"/>
                <wp:positionH relativeFrom="column">
                  <wp:posOffset>-228600</wp:posOffset>
                </wp:positionH>
                <wp:positionV relativeFrom="paragraph">
                  <wp:posOffset>194310</wp:posOffset>
                </wp:positionV>
                <wp:extent cx="6638925" cy="1276350"/>
                <wp:effectExtent l="0" t="0" r="28575" b="19050"/>
                <wp:wrapNone/>
                <wp:docPr id="2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BC9" w:rsidRDefault="00F37BC9" w:rsidP="00F37BC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กรุณาพิมพ์ด้วยคอมพิวเตอร์  และติดภาพถ่ายที่ชัดเจน (กรุณาใช้ภาพที่ล้าง-อัดจากร้านถ่ายรูป) เพื่อจัดพิมพ์หนังสือ </w:t>
                            </w:r>
                          </w:p>
                          <w:p w:rsidR="00F37BC9" w:rsidRDefault="00F37BC9" w:rsidP="00F37BC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ดาวน์โหลดแบบฟอร์มได้ที่   </w:t>
                            </w:r>
                            <w:hyperlink r:id="rId10" w:history="1">
                              <w:r>
                                <w:rPr>
                                  <w:rStyle w:val="Hyperlink"/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shd w:val="clear" w:color="auto" w:fill="FFFFFF"/>
                                </w:rPr>
                                <w:t>www.cptt.or.th</w:t>
                              </w:r>
                            </w:hyperlink>
                            <w:r>
                              <w:rPr>
                                <w:rStyle w:val="Hyperlink"/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เว็บไซด์ สภาครูและผู้ปกครองและครูแห่งประเทศไทย</w:t>
                            </w:r>
                          </w:p>
                          <w:p w:rsidR="00F37BC9" w:rsidRDefault="00F37BC9" w:rsidP="00F37BC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นำส่ง นางกัญญา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พัชญ์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กานต์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ภูวนันต์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โรงเรียนสายน้ำผึ้ง ในพระอุปถัมภ์ฯ</w:t>
                            </w:r>
                          </w:p>
                          <w:p w:rsidR="00B479A1" w:rsidRPr="00681E8D" w:rsidRDefault="00F37BC9" w:rsidP="00FC45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เลขที่ 186 ถนนสุขุมวิท 22 แขวงคลองเตย เขตคลองเตย กรุงเทพมหานคร รหัสไปรษณีย์ 10110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7D13E" id="_x0000_s1033" type="#_x0000_t202" style="position:absolute;left:0;text-align:left;margin-left:-18pt;margin-top:15.3pt;width:522.75pt;height:10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">
                <v:textbox>
                  <w:txbxContent>
                    <w:p w:rsidR="00F37BC9" w:rsidRDefault="00F37BC9" w:rsidP="00F37BC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กรุณาพิมพ์ด้วยคอมพิวเตอร์  และติดภาพถ่ายที่ชัดเจน (กรุณาใช้ภาพที่ล้าง-อัดจากร้านถ่ายรูป) เพื่อจัดพิมพ์หนังสือ </w:t>
                      </w:r>
                    </w:p>
                    <w:p w:rsidR="00F37BC9" w:rsidRDefault="00F37BC9" w:rsidP="00F37BC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ดาวน์โหลดแบบฟอร์มได้ที่   </w:t>
                      </w:r>
                      <w:hyperlink r:id="rId11" w:history="1">
                        <w:r>
                          <w:rPr>
                            <w:rStyle w:val="Hyperlink"/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shd w:val="clear" w:color="auto" w:fill="FFFFFF"/>
                          </w:rPr>
                          <w:t>www.cptt.or.th</w:t>
                        </w:r>
                      </w:hyperlink>
                      <w:r>
                        <w:rPr>
                          <w:rStyle w:val="Hyperlink"/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shd w:val="clear" w:color="auto" w:fill="FFFFFF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เว็บไซด์ สภาครูและผู้ปกครองและครูแห่งประเทศไทย</w:t>
                      </w:r>
                    </w:p>
                    <w:p w:rsidR="00F37BC9" w:rsidRDefault="00F37BC9" w:rsidP="00F37BC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นำส่ง นางกัญญา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พัชญ์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กานต์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ภูวนันต์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โรงเรียนสายน้ำผึ้ง ในพระอุปถัมภ์ฯ</w:t>
                      </w:r>
                    </w:p>
                    <w:p w:rsidR="00B479A1" w:rsidRPr="00681E8D" w:rsidRDefault="00F37BC9" w:rsidP="00FC45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เลขที่ 186 ถนนสุขุมวิท 22 แขวงคลองเตย เขตคลองเตย กรุงเทพมหานคร รหัสไปรษณีย์ 10110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5E2A89" w:rsidRDefault="005E2A89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AD3A43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5E2A89" w:rsidRDefault="005E2A89" w:rsidP="006852D1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36FE2F" wp14:editId="32C22572">
                <wp:simplePos x="0" y="0"/>
                <wp:positionH relativeFrom="column">
                  <wp:posOffset>-390525</wp:posOffset>
                </wp:positionH>
                <wp:positionV relativeFrom="paragraph">
                  <wp:posOffset>-419100</wp:posOffset>
                </wp:positionV>
                <wp:extent cx="3000375" cy="4191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9A1" w:rsidRPr="005E2A89" w:rsidRDefault="00B479A1" w:rsidP="006852D1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  <w:t>……</w:t>
                            </w:r>
                            <w:r w:rsidRPr="005E2A8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  <w:t>.../</w:t>
                            </w:r>
                            <w:r w:rsidRPr="005E2A89">
                              <w:rPr>
                                <w:b/>
                                <w:bCs/>
                                <w:szCs w:val="22"/>
                              </w:rPr>
                              <w:t xml:space="preserve"> </w:t>
                            </w:r>
                            <w:r w:rsidRPr="005E2A8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  <w:t xml:space="preserve">3. </w:t>
                            </w:r>
                            <w:r w:rsidRPr="005E2A8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Cs w:val="22"/>
                                <w:cs/>
                              </w:rPr>
                              <w:t>ประธานกรรมการ/กรรมการเครือข่ายผู้ปกครองนักเรียน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36FE2F" id="Rectangle 5" o:spid="_x0000_s1034" style="position:absolute;left:0;text-align:left;margin-left:-30.75pt;margin-top:-33pt;width:236.25pt;height:33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" filled="f" stroked="f" strokeweight="2pt">
                <v:textbox>
                  <w:txbxContent>
                    <w:p w:rsidR="00B479A1" w:rsidRPr="005E2A89" w:rsidRDefault="00B479A1" w:rsidP="006852D1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Cs w:val="2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Cs w:val="22"/>
                        </w:rPr>
                        <w:t>……</w:t>
                      </w:r>
                      <w:r w:rsidRPr="005E2A89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Cs w:val="22"/>
                        </w:rPr>
                        <w:t>.../</w:t>
                      </w:r>
                      <w:r w:rsidRPr="005E2A89">
                        <w:rPr>
                          <w:b/>
                          <w:bCs/>
                          <w:szCs w:val="22"/>
                        </w:rPr>
                        <w:t xml:space="preserve"> </w:t>
                      </w:r>
                      <w:r w:rsidRPr="005E2A89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Cs w:val="22"/>
                        </w:rPr>
                        <w:t xml:space="preserve">3. </w:t>
                      </w:r>
                      <w:r w:rsidRPr="005E2A89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Cs w:val="22"/>
                          <w:cs/>
                        </w:rPr>
                        <w:t>ประธานกรรมการ/กรรมการเครือข่ายผู้ปกครองนักเรียน</w:t>
                      </w:r>
                    </w:p>
                  </w:txbxContent>
                </v:textbox>
              </v:rect>
            </w:pict>
          </mc:Fallback>
        </mc:AlternateContent>
      </w: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4F2EF1" wp14:editId="5CC8B4E2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1381125" cy="2002790"/>
                <wp:effectExtent l="0" t="0" r="28575" b="1651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2002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685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6852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F2EF1" id="_x0000_s1035" type="#_x0000_t202" style="position:absolute;left:0;text-align:left;margin-left:0;margin-top:.95pt;width:108.75pt;height:157.7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" fillcolor="white [3201]" strokeweight=".5pt">
                <v:path arrowok="t"/>
                <v:textbox>
                  <w:txbxContent>
                    <w:p w:rsidR="00B479A1" w:rsidRPr="00EF5746" w:rsidRDefault="00B479A1" w:rsidP="00685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6852D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52D1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6852D1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6852D1" w:rsidRPr="006852D1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6852D1" w:rsidRDefault="006852D1" w:rsidP="006852D1">
      <w:pPr>
        <w:pStyle w:val="ListParagraph"/>
        <w:spacing w:after="0"/>
        <w:ind w:left="2268"/>
        <w:rPr>
          <w:rFonts w:ascii="TH SarabunPSK" w:hAnsi="TH SarabunPSK" w:cs="TH SarabunPSK"/>
          <w:sz w:val="18"/>
          <w:szCs w:val="18"/>
        </w:rPr>
      </w:pPr>
    </w:p>
    <w:p w:rsidR="006852D1" w:rsidRPr="006852D1" w:rsidRDefault="006852D1" w:rsidP="006852D1">
      <w:pPr>
        <w:pStyle w:val="ListParagraph"/>
        <w:spacing w:after="0"/>
        <w:ind w:left="2268"/>
        <w:rPr>
          <w:rFonts w:ascii="TH SarabunPSK" w:hAnsi="TH SarabunPSK" w:cs="TH SarabunPSK"/>
          <w:sz w:val="18"/>
          <w:szCs w:val="18"/>
        </w:rPr>
      </w:pPr>
    </w:p>
    <w:p w:rsidR="006852D1" w:rsidRDefault="006852D1" w:rsidP="006852D1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3C64CD" wp14:editId="71F3F61E">
                <wp:simplePos x="0" y="0"/>
                <wp:positionH relativeFrom="column">
                  <wp:posOffset>-9525</wp:posOffset>
                </wp:positionH>
                <wp:positionV relativeFrom="paragraph">
                  <wp:posOffset>44450</wp:posOffset>
                </wp:positionV>
                <wp:extent cx="1381125" cy="1771650"/>
                <wp:effectExtent l="0" t="0" r="28575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685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6852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C64CD" id="_x0000_s1036" type="#_x0000_t202" style="position:absolute;left:0;text-align:left;margin-left:-.75pt;margin-top:3.5pt;width:108.75pt;height:13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" fillcolor="white [3201]" strokeweight=".5pt">
                <v:path arrowok="t"/>
                <v:textbox>
                  <w:txbxContent>
                    <w:p w:rsidR="00B479A1" w:rsidRPr="00EF5746" w:rsidRDefault="00B479A1" w:rsidP="00685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6852D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6852D1" w:rsidRDefault="006852D1" w:rsidP="006852D1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6852D1" w:rsidRPr="00066F2B" w:rsidRDefault="006852D1" w:rsidP="006852D1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6852D1" w:rsidRDefault="006852D1" w:rsidP="006852D1">
      <w:pPr>
        <w:pStyle w:val="ListParagraph"/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D3A43" w:rsidRPr="00EF5746" w:rsidRDefault="006852D1" w:rsidP="00B15017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  <w:r w:rsidR="00AD3A43" w:rsidRPr="00EF5746">
        <w:rPr>
          <w:rFonts w:ascii="TH SarabunPSK" w:hAnsi="TH SarabunPSK" w:cs="TH SarabunPSK"/>
          <w:b/>
          <w:bCs/>
          <w:sz w:val="32"/>
          <w:szCs w:val="32"/>
          <w:cs/>
        </w:rPr>
        <w:t>องผู้อำนวยการโรงเรียนหรือครู</w:t>
      </w:r>
    </w:p>
    <w:p w:rsidR="00AD3A43" w:rsidRPr="00066F2B" w:rsidRDefault="00AD3A43" w:rsidP="005E2A89">
      <w:pPr>
        <w:pStyle w:val="ListParagraph"/>
        <w:spacing w:after="0" w:line="240" w:lineRule="auto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231186" wp14:editId="6E64142C">
                <wp:simplePos x="0" y="0"/>
                <wp:positionH relativeFrom="column">
                  <wp:posOffset>-66675</wp:posOffset>
                </wp:positionH>
                <wp:positionV relativeFrom="paragraph">
                  <wp:posOffset>197485</wp:posOffset>
                </wp:positionV>
                <wp:extent cx="1381125" cy="1771650"/>
                <wp:effectExtent l="0" t="0" r="28575" b="1905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2E7033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2E70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31186" id="Text Box 23" o:spid="_x0000_s1037" type="#_x0000_t202" style="position:absolute;left:0;text-align:left;margin-left:-5.25pt;margin-top:15.55pt;width:108.75pt;height:13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" fillcolor="white [3201]" strokeweight=".5pt">
                <v:path arrowok="t"/>
                <v:textbox>
                  <w:txbxContent>
                    <w:p w:rsidR="00B479A1" w:rsidRPr="00EF5746" w:rsidRDefault="00B479A1" w:rsidP="002E7033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2E7033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AD3A43" w:rsidRDefault="00AD3A43" w:rsidP="00B15017">
      <w:pPr>
        <w:spacing w:after="0"/>
        <w:ind w:left="360"/>
        <w:rPr>
          <w:rFonts w:ascii="TH SarabunPSK" w:hAnsi="TH SarabunPSK" w:cs="TH SarabunPSK"/>
          <w:sz w:val="32"/>
          <w:szCs w:val="32"/>
        </w:rPr>
      </w:pPr>
    </w:p>
    <w:p w:rsidR="005E2A89" w:rsidRDefault="005E2A89" w:rsidP="00B15017">
      <w:pPr>
        <w:spacing w:after="0"/>
        <w:ind w:left="36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AC93EA" wp14:editId="20B35EE3">
                <wp:simplePos x="0" y="0"/>
                <wp:positionH relativeFrom="column">
                  <wp:posOffset>-57150</wp:posOffset>
                </wp:positionH>
                <wp:positionV relativeFrom="paragraph">
                  <wp:posOffset>226060</wp:posOffset>
                </wp:positionV>
                <wp:extent cx="1381125" cy="1771650"/>
                <wp:effectExtent l="0" t="0" r="28575" b="1905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9A1" w:rsidRPr="00EF5746" w:rsidRDefault="00B479A1" w:rsidP="00FC45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B479A1" w:rsidRPr="00EF5746" w:rsidRDefault="00B479A1" w:rsidP="00FC45B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C93EA" id="Text Box 24" o:spid="_x0000_s1038" type="#_x0000_t202" style="position:absolute;left:0;text-align:left;margin-left:-4.5pt;margin-top:17.8pt;width:108.75pt;height:13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" fillcolor="white [3201]" strokeweight=".5pt">
                <v:path arrowok="t"/>
                <v:textbox>
                  <w:txbxContent>
                    <w:p w:rsidR="00B479A1" w:rsidRPr="00EF5746" w:rsidRDefault="00B479A1" w:rsidP="00FC45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B479A1" w:rsidRPr="00EF5746" w:rsidRDefault="00B479A1" w:rsidP="00FC45B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</w:t>
      </w:r>
      <w:r w:rsidRPr="00FC45B9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066F2B">
        <w:rPr>
          <w:rFonts w:ascii="TH SarabunPSK" w:hAnsi="TH SarabunPSK" w:cs="TH SarabunPSK"/>
          <w:sz w:val="28"/>
          <w:cs/>
        </w:rPr>
        <w:t>..............................................................สกุล...................................................................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AD3A43" w:rsidRPr="00066F2B" w:rsidRDefault="00AD3A43" w:rsidP="00B15017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AD3A43" w:rsidRPr="00066F2B" w:rsidRDefault="00AD3A43" w:rsidP="00B15017">
      <w:pPr>
        <w:spacing w:after="0"/>
        <w:ind w:left="360"/>
        <w:rPr>
          <w:rFonts w:ascii="TH SarabunPSK" w:hAnsi="TH SarabunPSK" w:cs="TH SarabunPSK"/>
          <w:sz w:val="32"/>
          <w:szCs w:val="32"/>
        </w:rPr>
      </w:pPr>
    </w:p>
    <w:p w:rsidR="00AD3A43" w:rsidRPr="00066F2B" w:rsidRDefault="00AD3A43" w:rsidP="00B15017">
      <w:pPr>
        <w:spacing w:after="0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  <w:t xml:space="preserve">ผู้รายงาน.........................................................................  </w:t>
      </w:r>
    </w:p>
    <w:p w:rsidR="00AD3A43" w:rsidRPr="00DE0701" w:rsidRDefault="00DE0701" w:rsidP="00B15017">
      <w:pPr>
        <w:spacing w:after="0"/>
        <w:ind w:left="5040" w:firstLine="720"/>
        <w:rPr>
          <w:rFonts w:ascii="TH SarabunPSK" w:hAnsi="TH SarabunPSK" w:cs="TH SarabunPSK"/>
          <w:sz w:val="28"/>
          <w:u w:val="dotted"/>
        </w:rPr>
      </w:pPr>
      <w:r w:rsidRPr="00DE0701">
        <w:rPr>
          <w:rFonts w:ascii="TH SarabunPSK" w:hAnsi="TH SarabunPSK" w:cs="TH SarabunPSK" w:hint="cs"/>
          <w:sz w:val="28"/>
          <w:cs/>
        </w:rPr>
        <w:t xml:space="preserve">        </w:t>
      </w:r>
      <w:r w:rsidR="00AD3A43" w:rsidRPr="00DE0701">
        <w:rPr>
          <w:rFonts w:ascii="TH SarabunPSK" w:hAnsi="TH SarabunPSK" w:cs="TH SarabunPSK"/>
          <w:sz w:val="28"/>
          <w:u w:val="dotted"/>
          <w:cs/>
        </w:rPr>
        <w:t>(</w:t>
      </w:r>
      <w:r w:rsidRPr="00DE0701">
        <w:rPr>
          <w:rFonts w:ascii="TH SarabunPSK" w:hAnsi="TH SarabunPSK" w:cs="TH SarabunPSK" w:hint="cs"/>
          <w:noProof/>
          <w:sz w:val="28"/>
          <w:u w:val="dotted"/>
          <w:cs/>
        </w:rPr>
        <w:t xml:space="preserve">         ชื่อ  -  สกุล               </w:t>
      </w:r>
      <w:r w:rsidR="00AD3A43" w:rsidRPr="00DE0701">
        <w:rPr>
          <w:rFonts w:ascii="TH SarabunPSK" w:hAnsi="TH SarabunPSK" w:cs="TH SarabunPSK"/>
          <w:sz w:val="28"/>
          <w:u w:val="dotted"/>
          <w:cs/>
        </w:rPr>
        <w:t>)</w:t>
      </w:r>
    </w:p>
    <w:p w:rsidR="00AD3A43" w:rsidRPr="00066F2B" w:rsidRDefault="00AD3A43" w:rsidP="00B15017">
      <w:pPr>
        <w:spacing w:after="0"/>
        <w:ind w:left="504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ตำแหน่ง </w:t>
      </w:r>
      <w:r w:rsidR="00DE0701">
        <w:rPr>
          <w:rFonts w:ascii="TH SarabunPSK" w:hAnsi="TH SarabunPSK" w:cs="TH SarabunPSK" w:hint="cs"/>
          <w:noProof/>
          <w:sz w:val="28"/>
          <w:cs/>
        </w:rPr>
        <w:t>.....................................................</w:t>
      </w:r>
    </w:p>
    <w:p w:rsidR="00AD3A43" w:rsidRPr="00066F2B" w:rsidRDefault="00B479A1" w:rsidP="00B15017">
      <w:pPr>
        <w:spacing w:after="0"/>
        <w:ind w:left="360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       </w:t>
      </w:r>
      <w:r w:rsidR="00EA45B3">
        <w:rPr>
          <w:rFonts w:ascii="TH SarabunPSK" w:hAnsi="TH SarabunPSK" w:cs="TH SarabunPSK" w:hint="cs"/>
          <w:sz w:val="28"/>
          <w:cs/>
        </w:rPr>
        <w:t xml:space="preserve">  </w:t>
      </w:r>
      <w:r w:rsidR="00AD3A43">
        <w:rPr>
          <w:rFonts w:ascii="TH SarabunPSK" w:hAnsi="TH SarabunPSK" w:cs="TH SarabunPSK" w:hint="cs"/>
          <w:sz w:val="28"/>
          <w:cs/>
        </w:rPr>
        <w:t xml:space="preserve"> </w:t>
      </w:r>
      <w:r w:rsidR="00AD3A43" w:rsidRPr="00066F2B">
        <w:rPr>
          <w:rFonts w:ascii="TH SarabunPSK" w:hAnsi="TH SarabunPSK" w:cs="TH SarabunPSK"/>
          <w:sz w:val="28"/>
          <w:cs/>
        </w:rPr>
        <w:t>กรรมการผู้แทน</w:t>
      </w:r>
      <w:r w:rsidR="00EA45B3">
        <w:rPr>
          <w:rFonts w:ascii="TH SarabunPSK" w:hAnsi="TH SarabunPSK" w:cs="TH SarabunPSK" w:hint="cs"/>
          <w:sz w:val="28"/>
          <w:cs/>
        </w:rPr>
        <w:t xml:space="preserve"> </w:t>
      </w:r>
      <w:r w:rsidR="00DE0701">
        <w:rPr>
          <w:rFonts w:ascii="TH SarabunPSK" w:hAnsi="TH SarabunPSK" w:cs="TH SarabunPSK" w:hint="cs"/>
          <w:sz w:val="28"/>
          <w:cs/>
        </w:rPr>
        <w:t>................................................................</w:t>
      </w:r>
      <w:bookmarkStart w:id="0" w:name="_GoBack"/>
      <w:bookmarkEnd w:id="0"/>
    </w:p>
    <w:p w:rsidR="00AD3A43" w:rsidRPr="00066F2B" w:rsidRDefault="00AD3A43" w:rsidP="00B15017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28"/>
          <w:cs/>
        </w:rPr>
        <w:t xml:space="preserve">                     โทรศัพท์.............................................................</w:t>
      </w:r>
    </w:p>
    <w:p w:rsidR="00AD3A43" w:rsidRPr="00066F2B" w:rsidRDefault="00AD3A43" w:rsidP="00B15017">
      <w:pPr>
        <w:spacing w:after="0"/>
        <w:ind w:left="3600" w:firstLine="720"/>
        <w:rPr>
          <w:rFonts w:ascii="TH SarabunPSK" w:hAnsi="TH SarabunPSK" w:cs="TH SarabunPSK"/>
          <w:sz w:val="32"/>
          <w:szCs w:val="32"/>
          <w:cs/>
        </w:rPr>
      </w:pPr>
      <w:r w:rsidRPr="00066F2B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066F2B">
        <w:rPr>
          <w:rFonts w:ascii="TH SarabunPSK" w:hAnsi="TH SarabunPSK" w:cs="TH SarabunPSK"/>
          <w:sz w:val="32"/>
          <w:szCs w:val="32"/>
          <w:cs/>
        </w:rPr>
        <w:t>โทรสาร......................................................</w:t>
      </w:r>
    </w:p>
    <w:sectPr w:rsidR="00AD3A43" w:rsidRPr="00066F2B" w:rsidSect="005E2A89">
      <w:type w:val="continuous"/>
      <w:pgSz w:w="11906" w:h="16838"/>
      <w:pgMar w:top="990" w:right="991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27982724"/>
    <w:multiLevelType w:val="hybridMultilevel"/>
    <w:tmpl w:val="7DA25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F7D3BB0"/>
    <w:multiLevelType w:val="hybridMultilevel"/>
    <w:tmpl w:val="68AAB40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mailMerge>
    <w:mainDocumentType w:val="formLetters"/>
    <w:linkToQuery/>
    <w:dataType w:val="native"/>
    <w:connectString w:val="Provider=Microsoft.ACE.OLEDB.12.0;User ID=Admin;Data Source=C:\Users\pc\Desktop\รายชื่อผู้แทน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ผู้แทนจังหวัดตะวันออกเฉียงเหนือ$`"/>
    <w:dataSource r:id="rId2"/>
    <w:odso>
      <w:udl w:val="Provider=Microsoft.ACE.OLEDB.12.0;User ID=Admin;Data Source=C:\Users\pc\Desktop\รายชื่อผู้แทน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ผู้แทนจังหวัดตะวันออกเฉียงเหนือ$"/>
      <w:src r:id="rId3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ชื่อ"/>
        <w:mappedName w:val="First Name"/>
        <w:column w:val="1"/>
        <w:lid w:val="en-US"/>
      </w:fieldMapData>
      <w:fieldMapData>
        <w:column w:val="0"/>
        <w:lid w:val="en-US"/>
      </w:fieldMapData>
      <w:fieldMapData>
        <w:type w:val="dbColumn"/>
        <w:name w:val="นามสกุล"/>
        <w:mappedName w:val="Last Name"/>
        <w:column w:val="2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รหัสไปรษณีย์"/>
        <w:mappedName w:val="Postal Code"/>
        <w:column w:val="12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9E7"/>
    <w:rsid w:val="00026C4D"/>
    <w:rsid w:val="000354A0"/>
    <w:rsid w:val="00066F2B"/>
    <w:rsid w:val="000A3C43"/>
    <w:rsid w:val="000D39F2"/>
    <w:rsid w:val="00156FB4"/>
    <w:rsid w:val="001B452D"/>
    <w:rsid w:val="001E529B"/>
    <w:rsid w:val="00280EC7"/>
    <w:rsid w:val="002E7033"/>
    <w:rsid w:val="002F338E"/>
    <w:rsid w:val="003319E7"/>
    <w:rsid w:val="003A73BD"/>
    <w:rsid w:val="003B16C5"/>
    <w:rsid w:val="003F0F73"/>
    <w:rsid w:val="004333E7"/>
    <w:rsid w:val="004560B1"/>
    <w:rsid w:val="004B662C"/>
    <w:rsid w:val="004D1D9F"/>
    <w:rsid w:val="004F4F9F"/>
    <w:rsid w:val="005158C2"/>
    <w:rsid w:val="00520B30"/>
    <w:rsid w:val="00585F15"/>
    <w:rsid w:val="00594D06"/>
    <w:rsid w:val="005E2A89"/>
    <w:rsid w:val="00601EAB"/>
    <w:rsid w:val="006736A8"/>
    <w:rsid w:val="00681E8D"/>
    <w:rsid w:val="006852D1"/>
    <w:rsid w:val="00696E88"/>
    <w:rsid w:val="006C00AF"/>
    <w:rsid w:val="00702A3D"/>
    <w:rsid w:val="007075E6"/>
    <w:rsid w:val="0071485C"/>
    <w:rsid w:val="007373A0"/>
    <w:rsid w:val="00786EBF"/>
    <w:rsid w:val="007A57C7"/>
    <w:rsid w:val="007B3597"/>
    <w:rsid w:val="008A4A6B"/>
    <w:rsid w:val="0096294C"/>
    <w:rsid w:val="009D1B4B"/>
    <w:rsid w:val="009D6598"/>
    <w:rsid w:val="00A225C3"/>
    <w:rsid w:val="00A34579"/>
    <w:rsid w:val="00A5535D"/>
    <w:rsid w:val="00A62CAF"/>
    <w:rsid w:val="00AD3A43"/>
    <w:rsid w:val="00B15017"/>
    <w:rsid w:val="00B163BC"/>
    <w:rsid w:val="00B479A1"/>
    <w:rsid w:val="00B82502"/>
    <w:rsid w:val="00C308A7"/>
    <w:rsid w:val="00C61E14"/>
    <w:rsid w:val="00C76571"/>
    <w:rsid w:val="00D04DF4"/>
    <w:rsid w:val="00D632A6"/>
    <w:rsid w:val="00DC3E58"/>
    <w:rsid w:val="00DD1038"/>
    <w:rsid w:val="00DE0701"/>
    <w:rsid w:val="00DF5D7E"/>
    <w:rsid w:val="00E245F4"/>
    <w:rsid w:val="00E301CD"/>
    <w:rsid w:val="00E45826"/>
    <w:rsid w:val="00E6796F"/>
    <w:rsid w:val="00EA45B3"/>
    <w:rsid w:val="00EF5746"/>
    <w:rsid w:val="00F37BC9"/>
    <w:rsid w:val="00F535A3"/>
    <w:rsid w:val="00FA2C05"/>
    <w:rsid w:val="00FC4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80967B-8BDC-401E-B7F5-3CB52A8D6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2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9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2CA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CAF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681E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1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tt.or.th" TargetMode="Externa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ptt.or.th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cptt.or.th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ptt.or.th" TargetMode="Externa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C:\Users\pc\Desktop\&#3619;&#3634;&#3618;&#3594;&#3639;&#3656;&#3629;&#3612;&#3641;&#3657;&#3649;&#3607;&#3609;.xlsx" TargetMode="External"/><Relationship Id="rId2" Type="http://schemas.openxmlformats.org/officeDocument/2006/relationships/mailMergeSource" Target="file:///C:\Users\pc\Desktop\&#3619;&#3634;&#3618;&#3594;&#3639;&#3656;&#3629;&#3612;&#3641;&#3657;&#3649;&#3607;&#3609;.xlsx" TargetMode="External"/><Relationship Id="rId1" Type="http://schemas.openxmlformats.org/officeDocument/2006/relationships/attachedTemplate" Target="file:///C:\Users\MSI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C7FF6-0183-490B-B9E8-913363E02AA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13BD9653-6821-4703-8340-A60ACF6B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3</Pages>
  <Words>890</Words>
  <Characters>5074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bkk</Company>
  <LinksUpToDate>false</LinksUpToDate>
  <CharactersWithSpaces>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Ultimate</dc:creator>
  <cp:lastModifiedBy>pc</cp:lastModifiedBy>
  <cp:revision>2</cp:revision>
  <cp:lastPrinted>2017-07-25T07:52:00Z</cp:lastPrinted>
  <dcterms:created xsi:type="dcterms:W3CDTF">2017-09-19T10:11:00Z</dcterms:created>
  <dcterms:modified xsi:type="dcterms:W3CDTF">2017-09-19T10:11:00Z</dcterms:modified>
</cp:coreProperties>
</file>